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06" w:rsidRPr="00AC69EF" w:rsidRDefault="00FD3806" w:rsidP="00AC69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 xml:space="preserve">Отчет по итогам проведения 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  <w:lang w:val="en-US"/>
        </w:rPr>
        <w:t>II</w:t>
      </w:r>
      <w:r w:rsidRPr="00AC69EF">
        <w:rPr>
          <w:rFonts w:ascii="Times New Roman" w:hAnsi="Times New Roman"/>
          <w:sz w:val="28"/>
          <w:szCs w:val="28"/>
        </w:rPr>
        <w:t xml:space="preserve"> Республиканского конкурса сценического искусства 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«Театр как театр»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0AD1">
        <w:rPr>
          <w:rFonts w:ascii="Times New Roman" w:hAnsi="Times New Roman"/>
          <w:sz w:val="28"/>
          <w:szCs w:val="28"/>
          <w:u w:val="single"/>
        </w:rPr>
        <w:t>Название мероприятия</w:t>
      </w:r>
      <w:r w:rsidRPr="00AC69EF">
        <w:rPr>
          <w:rFonts w:ascii="Times New Roman" w:hAnsi="Times New Roman"/>
          <w:sz w:val="28"/>
          <w:szCs w:val="28"/>
        </w:rPr>
        <w:t xml:space="preserve"> </w:t>
      </w:r>
      <w:r w:rsidRPr="00AC69EF">
        <w:rPr>
          <w:rFonts w:ascii="Times New Roman" w:hAnsi="Times New Roman"/>
          <w:sz w:val="28"/>
          <w:szCs w:val="28"/>
          <w:lang w:val="en-US"/>
        </w:rPr>
        <w:t>II</w:t>
      </w:r>
      <w:r w:rsidRPr="00AC69EF">
        <w:rPr>
          <w:rFonts w:ascii="Times New Roman" w:hAnsi="Times New Roman"/>
          <w:sz w:val="28"/>
          <w:szCs w:val="28"/>
        </w:rPr>
        <w:t xml:space="preserve"> Республиканский конкурс сценического искусства «Театр как театр»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0AD1">
        <w:rPr>
          <w:rFonts w:ascii="Times New Roman" w:hAnsi="Times New Roman"/>
          <w:sz w:val="28"/>
          <w:szCs w:val="28"/>
          <w:u w:val="single"/>
        </w:rPr>
        <w:t>Сроки проведения</w:t>
      </w:r>
      <w:r w:rsidRPr="00AC69EF">
        <w:rPr>
          <w:rFonts w:ascii="Times New Roman" w:hAnsi="Times New Roman"/>
          <w:sz w:val="28"/>
          <w:szCs w:val="28"/>
        </w:rPr>
        <w:t xml:space="preserve"> Прием заявок на участие  до 01 марта 2016г., прием конкурсного материала: с 01 марта по 15 марта 2016г., просмотр и оценка конкурсного материала: с 16 марта по 22 марта 2016г., награждения победителей и участников: после 27 марта 2016г. 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0AD1">
        <w:rPr>
          <w:rFonts w:ascii="Times New Roman" w:hAnsi="Times New Roman"/>
          <w:sz w:val="28"/>
          <w:szCs w:val="28"/>
          <w:u w:val="single"/>
        </w:rPr>
        <w:t>Место проведения</w:t>
      </w:r>
      <w:r w:rsidRPr="00AC69EF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0AD1">
        <w:rPr>
          <w:rFonts w:ascii="Times New Roman" w:hAnsi="Times New Roman"/>
          <w:sz w:val="28"/>
          <w:szCs w:val="28"/>
          <w:u w:val="single"/>
        </w:rPr>
        <w:t>Цель мероприятия</w:t>
      </w:r>
      <w:r w:rsidRPr="00AC69EF">
        <w:rPr>
          <w:rFonts w:ascii="Times New Roman" w:hAnsi="Times New Roman"/>
          <w:sz w:val="28"/>
          <w:szCs w:val="28"/>
        </w:rPr>
        <w:t xml:space="preserve"> Активизация творческой деятельности талантливых детей и подростков; обмен творческими достижениями и возможность установления тесных контактов между детскими театральными коллективами из разных городов и стран; популяризация творчества талантливых детей и подростков; профессиональное совершенствование художественных руководителей детских театров.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0AD1">
        <w:rPr>
          <w:rFonts w:ascii="Times New Roman" w:hAnsi="Times New Roman"/>
          <w:sz w:val="28"/>
          <w:szCs w:val="28"/>
          <w:u w:val="single"/>
        </w:rPr>
        <w:t>Количество территорий, принявших участие в мероприятии</w:t>
      </w:r>
      <w:r w:rsidRPr="00AC69EF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9</w:t>
      </w:r>
      <w:r w:rsidRPr="00AC69EF">
        <w:rPr>
          <w:rFonts w:ascii="Times New Roman" w:hAnsi="Times New Roman"/>
          <w:sz w:val="28"/>
          <w:szCs w:val="28"/>
        </w:rPr>
        <w:t xml:space="preserve"> территорий, г.Казань </w:t>
      </w:r>
      <w:r>
        <w:rPr>
          <w:rFonts w:ascii="Times New Roman" w:hAnsi="Times New Roman"/>
          <w:sz w:val="28"/>
          <w:szCs w:val="28"/>
        </w:rPr>
        <w:t xml:space="preserve">(49), </w:t>
      </w:r>
      <w:r w:rsidRPr="00AC69EF">
        <w:rPr>
          <w:rFonts w:ascii="Times New Roman" w:hAnsi="Times New Roman"/>
          <w:sz w:val="28"/>
          <w:szCs w:val="28"/>
        </w:rPr>
        <w:t>г.Наб.Челны</w:t>
      </w:r>
      <w:r>
        <w:rPr>
          <w:rFonts w:ascii="Times New Roman" w:hAnsi="Times New Roman"/>
          <w:sz w:val="28"/>
          <w:szCs w:val="28"/>
        </w:rPr>
        <w:t xml:space="preserve"> (23)</w:t>
      </w:r>
      <w:r w:rsidRPr="00AC69EF">
        <w:rPr>
          <w:rFonts w:ascii="Times New Roman" w:hAnsi="Times New Roman"/>
          <w:sz w:val="28"/>
          <w:szCs w:val="28"/>
        </w:rPr>
        <w:t>, Азнакаевский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9EF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31</w:t>
      </w:r>
      <w:r w:rsidRPr="00AC69EF">
        <w:rPr>
          <w:rFonts w:ascii="Times New Roman" w:hAnsi="Times New Roman"/>
          <w:sz w:val="28"/>
          <w:szCs w:val="28"/>
        </w:rPr>
        <w:t>), Актанышский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(1)</w:t>
      </w:r>
      <w:r w:rsidRPr="00AC69EF">
        <w:rPr>
          <w:rFonts w:ascii="Times New Roman" w:hAnsi="Times New Roman"/>
          <w:sz w:val="28"/>
          <w:szCs w:val="28"/>
        </w:rPr>
        <w:t>, Альметьевский муниципальный район (</w:t>
      </w:r>
      <w:r>
        <w:rPr>
          <w:rFonts w:ascii="Times New Roman" w:hAnsi="Times New Roman"/>
          <w:sz w:val="28"/>
          <w:szCs w:val="28"/>
        </w:rPr>
        <w:t>79</w:t>
      </w:r>
      <w:r w:rsidRPr="00AC69EF">
        <w:rPr>
          <w:rFonts w:ascii="Times New Roman" w:hAnsi="Times New Roman"/>
          <w:sz w:val="28"/>
          <w:szCs w:val="28"/>
        </w:rPr>
        <w:t>), Арский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(19)</w:t>
      </w:r>
      <w:r w:rsidRPr="00AC69EF">
        <w:rPr>
          <w:rFonts w:ascii="Times New Roman" w:hAnsi="Times New Roman"/>
          <w:sz w:val="28"/>
          <w:szCs w:val="28"/>
        </w:rPr>
        <w:t>, Атнинский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(3)</w:t>
      </w:r>
      <w:r w:rsidRPr="00AC69EF">
        <w:rPr>
          <w:rFonts w:ascii="Times New Roman" w:hAnsi="Times New Roman"/>
          <w:sz w:val="28"/>
          <w:szCs w:val="28"/>
        </w:rPr>
        <w:t>, Бавлинский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(1)</w:t>
      </w:r>
      <w:r w:rsidRPr="00AC69EF">
        <w:rPr>
          <w:rFonts w:ascii="Times New Roman" w:hAnsi="Times New Roman"/>
          <w:sz w:val="28"/>
          <w:szCs w:val="28"/>
        </w:rPr>
        <w:t>, Балтасинский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(4)</w:t>
      </w:r>
      <w:r w:rsidRPr="00AC69EF">
        <w:rPr>
          <w:rFonts w:ascii="Times New Roman" w:hAnsi="Times New Roman"/>
          <w:sz w:val="28"/>
          <w:szCs w:val="28"/>
        </w:rPr>
        <w:t>, Бугульминский муниципальный район (</w:t>
      </w:r>
      <w:r>
        <w:rPr>
          <w:rFonts w:ascii="Times New Roman" w:hAnsi="Times New Roman"/>
          <w:sz w:val="28"/>
          <w:szCs w:val="28"/>
        </w:rPr>
        <w:t>7</w:t>
      </w:r>
      <w:r w:rsidRPr="00AC69EF">
        <w:rPr>
          <w:rFonts w:ascii="Times New Roman" w:hAnsi="Times New Roman"/>
          <w:sz w:val="28"/>
          <w:szCs w:val="28"/>
        </w:rPr>
        <w:t>), Верхнеуслонский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(1)</w:t>
      </w:r>
      <w:r w:rsidRPr="00AC69EF">
        <w:rPr>
          <w:rFonts w:ascii="Times New Roman" w:hAnsi="Times New Roman"/>
          <w:sz w:val="28"/>
          <w:szCs w:val="28"/>
        </w:rPr>
        <w:t>, Высокогорский муниципальный район (</w:t>
      </w:r>
      <w:r>
        <w:rPr>
          <w:rFonts w:ascii="Times New Roman" w:hAnsi="Times New Roman"/>
          <w:sz w:val="28"/>
          <w:szCs w:val="28"/>
        </w:rPr>
        <w:t>1</w:t>
      </w:r>
      <w:r w:rsidRPr="00AC69EF">
        <w:rPr>
          <w:rFonts w:ascii="Times New Roman" w:hAnsi="Times New Roman"/>
          <w:sz w:val="28"/>
          <w:szCs w:val="28"/>
        </w:rPr>
        <w:t>), Дрожжановский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(3)</w:t>
      </w:r>
      <w:r w:rsidRPr="00AC69EF">
        <w:rPr>
          <w:rFonts w:ascii="Times New Roman" w:hAnsi="Times New Roman"/>
          <w:sz w:val="28"/>
          <w:szCs w:val="28"/>
        </w:rPr>
        <w:t>, Елабужский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(2)</w:t>
      </w:r>
      <w:r w:rsidRPr="00AC69E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Заинский </w:t>
      </w:r>
      <w:r w:rsidRPr="00AC69EF">
        <w:rPr>
          <w:rFonts w:ascii="Times New Roman" w:hAnsi="Times New Roman"/>
          <w:sz w:val="28"/>
          <w:szCs w:val="28"/>
        </w:rPr>
        <w:t>муниципальный район</w:t>
      </w:r>
      <w:r>
        <w:rPr>
          <w:rFonts w:ascii="Times New Roman" w:hAnsi="Times New Roman"/>
          <w:sz w:val="28"/>
          <w:szCs w:val="28"/>
        </w:rPr>
        <w:t xml:space="preserve"> (6)</w:t>
      </w:r>
      <w:r w:rsidRPr="00AC69EF">
        <w:rPr>
          <w:rFonts w:ascii="Times New Roman" w:hAnsi="Times New Roman"/>
          <w:sz w:val="28"/>
          <w:szCs w:val="28"/>
        </w:rPr>
        <w:t>, Мамадышский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(12)</w:t>
      </w:r>
      <w:r w:rsidRPr="00AC69EF">
        <w:rPr>
          <w:rFonts w:ascii="Times New Roman" w:hAnsi="Times New Roman"/>
          <w:sz w:val="28"/>
          <w:szCs w:val="28"/>
        </w:rPr>
        <w:t>, Менделеевский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(7)</w:t>
      </w:r>
      <w:r w:rsidRPr="00AC69EF">
        <w:rPr>
          <w:rFonts w:ascii="Times New Roman" w:hAnsi="Times New Roman"/>
          <w:sz w:val="28"/>
          <w:szCs w:val="28"/>
        </w:rPr>
        <w:t>, Муслюмовский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(1)</w:t>
      </w:r>
      <w:r w:rsidRPr="00AC69E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Нижнекамский </w:t>
      </w:r>
      <w:r w:rsidRPr="00AC69EF">
        <w:rPr>
          <w:rFonts w:ascii="Times New Roman" w:hAnsi="Times New Roman"/>
          <w:sz w:val="28"/>
          <w:szCs w:val="28"/>
        </w:rPr>
        <w:t>муниципальный район</w:t>
      </w:r>
      <w:r>
        <w:rPr>
          <w:rFonts w:ascii="Times New Roman" w:hAnsi="Times New Roman"/>
          <w:sz w:val="28"/>
          <w:szCs w:val="28"/>
        </w:rPr>
        <w:t xml:space="preserve"> (3)</w:t>
      </w:r>
      <w:r w:rsidRPr="00AC69EF">
        <w:rPr>
          <w:rFonts w:ascii="Times New Roman" w:hAnsi="Times New Roman"/>
          <w:sz w:val="28"/>
          <w:szCs w:val="28"/>
        </w:rPr>
        <w:t>, Нурлатский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(8)</w:t>
      </w:r>
      <w:r w:rsidRPr="00AC69EF">
        <w:rPr>
          <w:rFonts w:ascii="Times New Roman" w:hAnsi="Times New Roman"/>
          <w:sz w:val="28"/>
          <w:szCs w:val="28"/>
        </w:rPr>
        <w:t>, Пестречинский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(2)</w:t>
      </w:r>
      <w:r w:rsidRPr="00AC69EF">
        <w:rPr>
          <w:rFonts w:ascii="Times New Roman" w:hAnsi="Times New Roman"/>
          <w:sz w:val="28"/>
          <w:szCs w:val="28"/>
        </w:rPr>
        <w:t>, Рыбно-Слободинский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(2)</w:t>
      </w:r>
      <w:r w:rsidRPr="00AC69EF">
        <w:rPr>
          <w:rFonts w:ascii="Times New Roman" w:hAnsi="Times New Roman"/>
          <w:sz w:val="28"/>
          <w:szCs w:val="28"/>
        </w:rPr>
        <w:t>, Сабинский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(25)</w:t>
      </w:r>
      <w:r w:rsidRPr="00AC69EF">
        <w:rPr>
          <w:rFonts w:ascii="Times New Roman" w:hAnsi="Times New Roman"/>
          <w:sz w:val="28"/>
          <w:szCs w:val="28"/>
        </w:rPr>
        <w:t>, Сармановский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(4)</w:t>
      </w:r>
      <w:r w:rsidRPr="00AC69EF">
        <w:rPr>
          <w:rFonts w:ascii="Times New Roman" w:hAnsi="Times New Roman"/>
          <w:sz w:val="28"/>
          <w:szCs w:val="28"/>
        </w:rPr>
        <w:t>,  Тукаевский муниципальный район (</w:t>
      </w:r>
      <w:r>
        <w:rPr>
          <w:rFonts w:ascii="Times New Roman" w:hAnsi="Times New Roman"/>
          <w:sz w:val="28"/>
          <w:szCs w:val="28"/>
        </w:rPr>
        <w:t>6</w:t>
      </w:r>
      <w:r w:rsidRPr="00AC69EF">
        <w:rPr>
          <w:rFonts w:ascii="Times New Roman" w:hAnsi="Times New Roman"/>
          <w:sz w:val="28"/>
          <w:szCs w:val="28"/>
        </w:rPr>
        <w:t>), Тюлячинский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(2)</w:t>
      </w:r>
      <w:r w:rsidRPr="00AC69EF">
        <w:rPr>
          <w:rFonts w:ascii="Times New Roman" w:hAnsi="Times New Roman"/>
          <w:sz w:val="28"/>
          <w:szCs w:val="28"/>
        </w:rPr>
        <w:t>, Черемшанский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(2)</w:t>
      </w:r>
      <w:r w:rsidRPr="00AC69EF">
        <w:rPr>
          <w:rFonts w:ascii="Times New Roman" w:hAnsi="Times New Roman"/>
          <w:sz w:val="28"/>
          <w:szCs w:val="28"/>
        </w:rPr>
        <w:t>, Чистопольский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(48)</w:t>
      </w:r>
      <w:r w:rsidRPr="00AC69EF">
        <w:rPr>
          <w:rFonts w:ascii="Times New Roman" w:hAnsi="Times New Roman"/>
          <w:sz w:val="28"/>
          <w:szCs w:val="28"/>
        </w:rPr>
        <w:t>, Ютазинский муниципальный район (</w:t>
      </w:r>
      <w:r>
        <w:rPr>
          <w:rFonts w:ascii="Times New Roman" w:hAnsi="Times New Roman"/>
          <w:sz w:val="28"/>
          <w:szCs w:val="28"/>
        </w:rPr>
        <w:t>8</w:t>
      </w:r>
      <w:r w:rsidRPr="00AC69EF">
        <w:rPr>
          <w:rFonts w:ascii="Times New Roman" w:hAnsi="Times New Roman"/>
          <w:sz w:val="28"/>
          <w:szCs w:val="28"/>
        </w:rPr>
        <w:t xml:space="preserve">). 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0AD1">
        <w:rPr>
          <w:rFonts w:ascii="Times New Roman" w:hAnsi="Times New Roman"/>
          <w:sz w:val="28"/>
          <w:szCs w:val="28"/>
          <w:u w:val="single"/>
        </w:rPr>
        <w:t>Количество участников мероприятия</w:t>
      </w:r>
      <w:r w:rsidRPr="00AC69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335 участников, </w:t>
      </w:r>
      <w:r w:rsidRPr="00E033CE">
        <w:rPr>
          <w:rFonts w:ascii="Times New Roman" w:hAnsi="Times New Roman"/>
          <w:sz w:val="28"/>
          <w:szCs w:val="28"/>
        </w:rPr>
        <w:t>1176 человек</w:t>
      </w:r>
      <w:r w:rsidRPr="00AC69EF">
        <w:rPr>
          <w:rFonts w:ascii="Times New Roman" w:hAnsi="Times New Roman"/>
          <w:sz w:val="28"/>
          <w:szCs w:val="28"/>
        </w:rPr>
        <w:t xml:space="preserve">; «Драматический театр» - </w:t>
      </w:r>
      <w:r>
        <w:rPr>
          <w:rFonts w:ascii="Times New Roman" w:hAnsi="Times New Roman"/>
          <w:sz w:val="28"/>
          <w:szCs w:val="28"/>
        </w:rPr>
        <w:t>88</w:t>
      </w:r>
      <w:r w:rsidRPr="00AC69EF">
        <w:rPr>
          <w:rFonts w:ascii="Times New Roman" w:hAnsi="Times New Roman"/>
          <w:sz w:val="28"/>
          <w:szCs w:val="28"/>
        </w:rPr>
        <w:t xml:space="preserve"> творческих коллективов, </w:t>
      </w:r>
      <w:r>
        <w:rPr>
          <w:rFonts w:ascii="Times New Roman" w:hAnsi="Times New Roman"/>
          <w:sz w:val="28"/>
          <w:szCs w:val="28"/>
        </w:rPr>
        <w:t>528</w:t>
      </w:r>
      <w:r w:rsidRPr="00AC69EF">
        <w:rPr>
          <w:rFonts w:ascii="Times New Roman" w:hAnsi="Times New Roman"/>
          <w:sz w:val="28"/>
          <w:szCs w:val="28"/>
        </w:rPr>
        <w:t xml:space="preserve">  человек, «Мюзикл» - </w:t>
      </w:r>
      <w:r>
        <w:rPr>
          <w:rFonts w:ascii="Times New Roman" w:hAnsi="Times New Roman"/>
          <w:sz w:val="28"/>
          <w:szCs w:val="28"/>
        </w:rPr>
        <w:t>2</w:t>
      </w:r>
      <w:r w:rsidRPr="00AC69EF">
        <w:rPr>
          <w:rFonts w:ascii="Times New Roman" w:hAnsi="Times New Roman"/>
          <w:sz w:val="28"/>
          <w:szCs w:val="28"/>
        </w:rPr>
        <w:t xml:space="preserve">5 творческих коллективов, </w:t>
      </w:r>
      <w:r>
        <w:rPr>
          <w:rFonts w:ascii="Times New Roman" w:hAnsi="Times New Roman"/>
          <w:sz w:val="28"/>
          <w:szCs w:val="28"/>
        </w:rPr>
        <w:t>300</w:t>
      </w:r>
      <w:r w:rsidRPr="00AC69EF">
        <w:rPr>
          <w:rFonts w:ascii="Times New Roman" w:hAnsi="Times New Roman"/>
          <w:sz w:val="28"/>
          <w:szCs w:val="28"/>
        </w:rPr>
        <w:t xml:space="preserve"> человек, «Кукольный театр» - </w:t>
      </w:r>
      <w:r>
        <w:rPr>
          <w:rFonts w:ascii="Times New Roman" w:hAnsi="Times New Roman"/>
          <w:sz w:val="28"/>
          <w:szCs w:val="28"/>
        </w:rPr>
        <w:t>14</w:t>
      </w:r>
      <w:r w:rsidRPr="00AC69EF">
        <w:rPr>
          <w:rFonts w:ascii="Times New Roman" w:hAnsi="Times New Roman"/>
          <w:sz w:val="28"/>
          <w:szCs w:val="28"/>
        </w:rPr>
        <w:t xml:space="preserve"> творческих коллектива, </w:t>
      </w:r>
      <w:r>
        <w:rPr>
          <w:rFonts w:ascii="Times New Roman" w:hAnsi="Times New Roman"/>
          <w:sz w:val="28"/>
          <w:szCs w:val="28"/>
        </w:rPr>
        <w:t>70</w:t>
      </w:r>
      <w:r w:rsidRPr="00AC69EF">
        <w:rPr>
          <w:rFonts w:ascii="Times New Roman" w:hAnsi="Times New Roman"/>
          <w:sz w:val="28"/>
          <w:szCs w:val="28"/>
        </w:rPr>
        <w:t xml:space="preserve"> человек, «Художественное слово» - </w:t>
      </w:r>
      <w:r>
        <w:rPr>
          <w:rFonts w:ascii="Times New Roman" w:hAnsi="Times New Roman"/>
          <w:sz w:val="28"/>
          <w:szCs w:val="28"/>
        </w:rPr>
        <w:t>278</w:t>
      </w:r>
      <w:r w:rsidRPr="00AC69EF">
        <w:rPr>
          <w:rFonts w:ascii="Times New Roman" w:hAnsi="Times New Roman"/>
          <w:sz w:val="28"/>
          <w:szCs w:val="28"/>
        </w:rPr>
        <w:t xml:space="preserve"> человек (из них </w:t>
      </w:r>
      <w:r>
        <w:rPr>
          <w:rFonts w:ascii="Times New Roman" w:hAnsi="Times New Roman"/>
          <w:sz w:val="28"/>
          <w:szCs w:val="28"/>
        </w:rPr>
        <w:t>15 творческих коллективов</w:t>
      </w:r>
      <w:r w:rsidRPr="00AC69EF">
        <w:rPr>
          <w:rFonts w:ascii="Times New Roman" w:hAnsi="Times New Roman"/>
          <w:sz w:val="28"/>
          <w:szCs w:val="28"/>
        </w:rPr>
        <w:t>).</w:t>
      </w:r>
    </w:p>
    <w:p w:rsidR="00FD3806" w:rsidRPr="00A00AD1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u w:val="single"/>
        </w:rPr>
      </w:pPr>
      <w:r w:rsidRPr="00A00AD1">
        <w:rPr>
          <w:rFonts w:ascii="Times New Roman" w:hAnsi="Times New Roman"/>
          <w:sz w:val="28"/>
          <w:szCs w:val="28"/>
          <w:u w:val="single"/>
        </w:rPr>
        <w:t xml:space="preserve">Количество образовательных учреждений, принявших участие в мероприятии </w:t>
      </w:r>
    </w:p>
    <w:p w:rsidR="00FD3806" w:rsidRPr="00AC64CE" w:rsidRDefault="00FD3806" w:rsidP="00AC69E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C64CE">
        <w:rPr>
          <w:rFonts w:ascii="Times New Roman" w:hAnsi="Times New Roman"/>
          <w:b/>
          <w:sz w:val="28"/>
          <w:szCs w:val="28"/>
        </w:rPr>
        <w:t>г.Казань</w:t>
      </w:r>
      <w:r>
        <w:rPr>
          <w:rFonts w:ascii="Times New Roman" w:hAnsi="Times New Roman"/>
          <w:b/>
          <w:sz w:val="28"/>
          <w:szCs w:val="28"/>
        </w:rPr>
        <w:t xml:space="preserve"> (49)</w:t>
      </w:r>
    </w:p>
    <w:p w:rsidR="00FD3806" w:rsidRPr="00EC26AC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6AC">
        <w:rPr>
          <w:rFonts w:ascii="Times New Roman" w:hAnsi="Times New Roman"/>
          <w:sz w:val="28"/>
          <w:szCs w:val="28"/>
        </w:rPr>
        <w:t>МБУДО Центр детского творчества «Танкодром» Советского района, г.Казань 1</w:t>
      </w:r>
    </w:p>
    <w:p w:rsidR="00FD3806" w:rsidRPr="00EC26AC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6AC">
        <w:rPr>
          <w:rFonts w:ascii="Times New Roman" w:hAnsi="Times New Roman"/>
          <w:sz w:val="28"/>
          <w:szCs w:val="28"/>
        </w:rPr>
        <w:t>Центр Детского творчества Вахитовского района, г.Казань</w:t>
      </w:r>
      <w:r>
        <w:rPr>
          <w:rFonts w:ascii="Times New Roman" w:hAnsi="Times New Roman"/>
          <w:sz w:val="28"/>
          <w:szCs w:val="28"/>
        </w:rPr>
        <w:t xml:space="preserve"> 4</w:t>
      </w:r>
    </w:p>
    <w:p w:rsidR="00FD3806" w:rsidRPr="005604E5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04E5">
        <w:rPr>
          <w:rFonts w:ascii="Times New Roman" w:hAnsi="Times New Roman"/>
          <w:sz w:val="28"/>
          <w:szCs w:val="28"/>
        </w:rPr>
        <w:t>ОШИ «</w:t>
      </w:r>
      <w:r w:rsidRPr="005604E5">
        <w:rPr>
          <w:rFonts w:ascii="Times New Roman" w:hAnsi="Times New Roman"/>
          <w:sz w:val="28"/>
          <w:szCs w:val="28"/>
          <w:lang w:val="en-US"/>
        </w:rPr>
        <w:t>IT</w:t>
      </w:r>
      <w:r w:rsidRPr="005604E5">
        <w:rPr>
          <w:rFonts w:ascii="Times New Roman" w:hAnsi="Times New Roman"/>
          <w:sz w:val="28"/>
          <w:szCs w:val="28"/>
        </w:rPr>
        <w:t>-лицей Казанского федерального университета», Приволжский район, г.Казань 1</w:t>
      </w:r>
    </w:p>
    <w:p w:rsidR="00FD3806" w:rsidRPr="00EC26AC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6AC">
        <w:rPr>
          <w:rFonts w:ascii="Times New Roman" w:hAnsi="Times New Roman"/>
          <w:sz w:val="28"/>
          <w:szCs w:val="28"/>
        </w:rPr>
        <w:t>МБУДО «ДШИ им. М.А.Балакирева», г.Казань 3</w:t>
      </w:r>
    </w:p>
    <w:p w:rsidR="00FD3806" w:rsidRPr="009E77CA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9E77CA">
        <w:rPr>
          <w:rFonts w:ascii="Times New Roman" w:hAnsi="Times New Roman"/>
          <w:sz w:val="28"/>
          <w:szCs w:val="28"/>
        </w:rPr>
        <w:t>МБДОУ «Детский сад №40 комбинированного вида с татарским языком воспитания и обучения», Советский район, г.Казань 1</w:t>
      </w:r>
    </w:p>
    <w:p w:rsidR="00FD3806" w:rsidRPr="00EC26AC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EC26AC">
        <w:rPr>
          <w:rFonts w:ascii="Times New Roman" w:hAnsi="Times New Roman"/>
          <w:sz w:val="28"/>
          <w:szCs w:val="28"/>
        </w:rPr>
        <w:t>МБДОУ «Детский сад №60 комбинированного вида с татарским языком воспитания и обучения», Советский район, г.Казань 1</w:t>
      </w:r>
    </w:p>
    <w:p w:rsidR="00FD3806" w:rsidRPr="00496210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6210">
        <w:rPr>
          <w:rFonts w:ascii="Times New Roman" w:hAnsi="Times New Roman"/>
          <w:sz w:val="28"/>
          <w:szCs w:val="28"/>
        </w:rPr>
        <w:t>МАДОУ «Детский сад №67», г.Казань 7</w:t>
      </w:r>
    </w:p>
    <w:p w:rsidR="00FD3806" w:rsidRPr="007B00FF" w:rsidRDefault="00FD3806" w:rsidP="007B00FF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7B00FF">
        <w:rPr>
          <w:rFonts w:ascii="Times New Roman" w:hAnsi="Times New Roman"/>
          <w:sz w:val="28"/>
          <w:szCs w:val="28"/>
        </w:rPr>
        <w:t>МБДОУ «Детский сад №68», г.Казань 1</w:t>
      </w:r>
    </w:p>
    <w:p w:rsidR="00FD3806" w:rsidRPr="00AC64CE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4CE">
        <w:rPr>
          <w:rFonts w:ascii="Times New Roman" w:hAnsi="Times New Roman"/>
          <w:sz w:val="28"/>
          <w:szCs w:val="28"/>
        </w:rPr>
        <w:t>МАДОУ «Детский сад №167 комбинированного вида с татарским языком воспитания и обучения», г.Казань 4</w:t>
      </w:r>
    </w:p>
    <w:p w:rsidR="00FD3806" w:rsidRPr="00496210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496210">
        <w:rPr>
          <w:rFonts w:ascii="Times New Roman" w:hAnsi="Times New Roman"/>
          <w:sz w:val="28"/>
          <w:szCs w:val="28"/>
        </w:rPr>
        <w:t>МАДОУ «Детский сад №180 комбинированного вида», г.Казань 1</w:t>
      </w:r>
    </w:p>
    <w:p w:rsidR="00FD3806" w:rsidRPr="00EC26AC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EC26AC">
        <w:rPr>
          <w:rFonts w:ascii="Times New Roman" w:hAnsi="Times New Roman"/>
          <w:sz w:val="28"/>
          <w:szCs w:val="28"/>
        </w:rPr>
        <w:t>МБДОУ «Детский сад №201», г.Казань 2</w:t>
      </w:r>
    </w:p>
    <w:p w:rsidR="00FD3806" w:rsidRPr="00496210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6210">
        <w:rPr>
          <w:rFonts w:ascii="Times New Roman" w:hAnsi="Times New Roman"/>
          <w:sz w:val="28"/>
          <w:szCs w:val="28"/>
        </w:rPr>
        <w:t>МАДОУ Детский сад №211, г.Казань 2</w:t>
      </w:r>
    </w:p>
    <w:p w:rsidR="00FD3806" w:rsidRPr="009E77CA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77CA">
        <w:rPr>
          <w:rFonts w:ascii="Times New Roman" w:hAnsi="Times New Roman"/>
          <w:sz w:val="28"/>
          <w:szCs w:val="28"/>
        </w:rPr>
        <w:t>МАДОУ «Детский сад №272 комбинированного вида с татарским языком воспитания и обучения», Советский район, г.Казань 2</w:t>
      </w:r>
    </w:p>
    <w:p w:rsidR="00FD3806" w:rsidRPr="00EC26AC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6AC">
        <w:rPr>
          <w:rFonts w:ascii="Times New Roman" w:hAnsi="Times New Roman"/>
          <w:sz w:val="28"/>
          <w:szCs w:val="28"/>
        </w:rPr>
        <w:t>МАДОУ «Детский сад №352 комбинированного вида», г.Казань 1</w:t>
      </w:r>
    </w:p>
    <w:p w:rsidR="00FD3806" w:rsidRPr="007B00FF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00FF">
        <w:rPr>
          <w:rFonts w:ascii="Times New Roman" w:hAnsi="Times New Roman"/>
          <w:sz w:val="28"/>
          <w:szCs w:val="28"/>
        </w:rPr>
        <w:t>МАДОУ «Детский сад №394 комбинированного вида с татарским языком воспитания и обучения», г.Казань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FD3806" w:rsidRPr="005604E5" w:rsidRDefault="00FD3806" w:rsidP="005604E5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604E5">
        <w:rPr>
          <w:rFonts w:ascii="Times New Roman" w:hAnsi="Times New Roman"/>
          <w:sz w:val="28"/>
          <w:szCs w:val="28"/>
        </w:rPr>
        <w:t>МБОУ «Гимназия №6», г.Казань 1</w:t>
      </w:r>
    </w:p>
    <w:p w:rsidR="00FD3806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6AC">
        <w:rPr>
          <w:rFonts w:ascii="Times New Roman" w:hAnsi="Times New Roman"/>
          <w:sz w:val="28"/>
          <w:szCs w:val="28"/>
        </w:rPr>
        <w:t>МБОУ «Татарско-русская СОШ №10 с углубленным изучением отдельных предметов», г.Казань 1</w:t>
      </w:r>
    </w:p>
    <w:p w:rsidR="00FD3806" w:rsidRPr="00EC26AC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 №12», Вахитовский район, г.Казань 1</w:t>
      </w:r>
    </w:p>
    <w:p w:rsidR="00FD3806" w:rsidRPr="00EC26AC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6AC">
        <w:rPr>
          <w:rFonts w:ascii="Times New Roman" w:hAnsi="Times New Roman"/>
          <w:sz w:val="28"/>
          <w:szCs w:val="28"/>
        </w:rPr>
        <w:t>Гимназия №16, ЦВР Приволжского района, г.Казань 2</w:t>
      </w:r>
    </w:p>
    <w:p w:rsidR="00FD3806" w:rsidRPr="009E77CA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77CA">
        <w:rPr>
          <w:rFonts w:ascii="Times New Roman" w:hAnsi="Times New Roman"/>
          <w:sz w:val="28"/>
          <w:szCs w:val="28"/>
        </w:rPr>
        <w:t>МАОУ «СОШ №18 с углубленным изучением английского языка», Вахитовский район, г.Казань 4</w:t>
      </w:r>
    </w:p>
    <w:p w:rsidR="00FD3806" w:rsidRPr="00496210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6210">
        <w:rPr>
          <w:rFonts w:ascii="Times New Roman" w:hAnsi="Times New Roman"/>
          <w:sz w:val="28"/>
          <w:szCs w:val="28"/>
        </w:rPr>
        <w:t>Гимназия №20, МБУДО ДМШ №19, г.Казань 1</w:t>
      </w:r>
    </w:p>
    <w:p w:rsidR="00FD3806" w:rsidRPr="00AC64CE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4CE">
        <w:rPr>
          <w:rFonts w:ascii="Times New Roman" w:hAnsi="Times New Roman"/>
          <w:sz w:val="28"/>
          <w:szCs w:val="28"/>
        </w:rPr>
        <w:t>СОШ №24, Приволжский район, г.Казань 1</w:t>
      </w:r>
    </w:p>
    <w:p w:rsidR="00FD3806" w:rsidRPr="00496210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6210">
        <w:rPr>
          <w:rFonts w:ascii="Times New Roman" w:hAnsi="Times New Roman"/>
          <w:sz w:val="28"/>
          <w:szCs w:val="28"/>
        </w:rPr>
        <w:t>МБУДО «Центр внешкольной работы» на базе МО</w:t>
      </w:r>
      <w:r>
        <w:rPr>
          <w:rFonts w:ascii="Times New Roman" w:hAnsi="Times New Roman"/>
          <w:sz w:val="28"/>
          <w:szCs w:val="28"/>
        </w:rPr>
        <w:t>У «Гимназия №40» П</w:t>
      </w:r>
      <w:r w:rsidRPr="00496210">
        <w:rPr>
          <w:rFonts w:ascii="Times New Roman" w:hAnsi="Times New Roman"/>
          <w:sz w:val="28"/>
          <w:szCs w:val="28"/>
        </w:rPr>
        <w:t>риволжского района, г.Казань 2</w:t>
      </w:r>
    </w:p>
    <w:p w:rsidR="00FD3806" w:rsidRPr="00FC043E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043E">
        <w:rPr>
          <w:rFonts w:ascii="Times New Roman" w:hAnsi="Times New Roman"/>
          <w:sz w:val="28"/>
          <w:szCs w:val="28"/>
        </w:rPr>
        <w:t>МАОУ «Лицей №121» (ЦО 178), Советский район, г.Казань 2</w:t>
      </w:r>
    </w:p>
    <w:p w:rsidR="00FD3806" w:rsidRPr="00FC043E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043E">
        <w:rPr>
          <w:rFonts w:ascii="Times New Roman" w:hAnsi="Times New Roman"/>
          <w:sz w:val="28"/>
          <w:szCs w:val="28"/>
        </w:rPr>
        <w:t>МБОУ «СОШ №171 с углубленным изучением отдельных предметов», г.Казань 1</w:t>
      </w:r>
    </w:p>
    <w:p w:rsidR="00FD3806" w:rsidRPr="0001688B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688B">
        <w:rPr>
          <w:rFonts w:ascii="Times New Roman" w:hAnsi="Times New Roman"/>
          <w:sz w:val="28"/>
          <w:szCs w:val="28"/>
        </w:rPr>
        <w:t>ФБГОУ ВО «КНИТУ-КХТИ», г.Казань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 xml:space="preserve">г.Набережные Челны </w:t>
      </w:r>
      <w:r>
        <w:rPr>
          <w:rFonts w:ascii="Times New Roman" w:hAnsi="Times New Roman"/>
          <w:b/>
          <w:sz w:val="28"/>
          <w:szCs w:val="28"/>
        </w:rPr>
        <w:t>(23)</w:t>
      </w:r>
    </w:p>
    <w:p w:rsidR="00FD3806" w:rsidRPr="003E2739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МАУДО «Городской дворец творчества детей и молодежи №1», г.Набережные Челны 1</w:t>
      </w:r>
    </w:p>
    <w:p w:rsidR="00FD3806" w:rsidRPr="003E2739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МАУДО «Дом детского творчества», г.Набережные Челны 8</w:t>
      </w:r>
    </w:p>
    <w:p w:rsidR="00FD3806" w:rsidRPr="00310260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МАУДО «Детская школа театрального искусства», г.Набережные Челны 9</w:t>
      </w:r>
    </w:p>
    <w:p w:rsidR="00FD3806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77CA">
        <w:rPr>
          <w:rFonts w:ascii="Times New Roman" w:hAnsi="Times New Roman"/>
          <w:sz w:val="28"/>
          <w:szCs w:val="28"/>
        </w:rPr>
        <w:t xml:space="preserve">МАУ ДО «ДШИ №7», г.Набережные Челны 3 </w:t>
      </w:r>
    </w:p>
    <w:p w:rsidR="00FD3806" w:rsidRPr="00AD088A" w:rsidRDefault="00FD3806" w:rsidP="00AD088A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D088A">
        <w:rPr>
          <w:rFonts w:ascii="Times New Roman" w:hAnsi="Times New Roman"/>
          <w:sz w:val="28"/>
          <w:szCs w:val="28"/>
        </w:rPr>
        <w:t>МАУ ДО «ДШИ №</w:t>
      </w:r>
      <w:r>
        <w:rPr>
          <w:rFonts w:ascii="Times New Roman" w:hAnsi="Times New Roman"/>
          <w:sz w:val="28"/>
          <w:szCs w:val="28"/>
        </w:rPr>
        <w:t>13 (Т)</w:t>
      </w:r>
      <w:r w:rsidRPr="00AD088A">
        <w:rPr>
          <w:rFonts w:ascii="Times New Roman" w:hAnsi="Times New Roman"/>
          <w:sz w:val="28"/>
          <w:szCs w:val="28"/>
        </w:rPr>
        <w:t xml:space="preserve">», г.Набережные Челны </w:t>
      </w:r>
      <w:r>
        <w:rPr>
          <w:rFonts w:ascii="Times New Roman" w:hAnsi="Times New Roman"/>
          <w:sz w:val="28"/>
          <w:szCs w:val="28"/>
        </w:rPr>
        <w:t>1</w:t>
      </w:r>
      <w:r w:rsidRPr="00AD088A">
        <w:rPr>
          <w:rFonts w:ascii="Times New Roman" w:hAnsi="Times New Roman"/>
          <w:sz w:val="28"/>
          <w:szCs w:val="28"/>
        </w:rPr>
        <w:t xml:space="preserve"> </w:t>
      </w:r>
    </w:p>
    <w:p w:rsidR="00FD3806" w:rsidRPr="003E2739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МАУК «Органный зал», г.Набережные Челны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Азн</w:t>
      </w:r>
      <w:r>
        <w:rPr>
          <w:rFonts w:ascii="Times New Roman" w:hAnsi="Times New Roman"/>
          <w:b/>
          <w:sz w:val="28"/>
          <w:szCs w:val="28"/>
        </w:rPr>
        <w:t>акаевский муниципальный район (31)</w:t>
      </w:r>
    </w:p>
    <w:p w:rsidR="00FD3806" w:rsidRPr="00310260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МБУ «Районно-городской Дворец культуры», г.Азнакаево, Азнакаевский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FD3806" w:rsidRPr="00310260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МБДОУ №13 «Рябинка», г.Азнакаево, Азнакаевский муниципальный район 3</w:t>
      </w:r>
    </w:p>
    <w:p w:rsidR="00FD3806" w:rsidRPr="00A572E4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72E4">
        <w:rPr>
          <w:rFonts w:ascii="Times New Roman" w:hAnsi="Times New Roman"/>
          <w:sz w:val="28"/>
          <w:szCs w:val="28"/>
        </w:rPr>
        <w:t>МБОУ «СОШ №2», г.Азнакаево, Азнакаевский муниципальный район 1</w:t>
      </w:r>
    </w:p>
    <w:p w:rsidR="00FD3806" w:rsidRPr="00A572E4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72E4">
        <w:rPr>
          <w:rFonts w:ascii="Times New Roman" w:hAnsi="Times New Roman"/>
          <w:sz w:val="28"/>
          <w:szCs w:val="28"/>
        </w:rPr>
        <w:t>МБОУ «СОШ №7», г.Азнакаево, Азнакаевский муниципальный район 2</w:t>
      </w:r>
    </w:p>
    <w:p w:rsidR="00FD3806" w:rsidRPr="00310260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МБОУ «СОШ №9», г.Азнакаево, Азнакаевский муниципальный район 2</w:t>
      </w:r>
    </w:p>
    <w:p w:rsidR="00FD3806" w:rsidRPr="003D7365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7365">
        <w:rPr>
          <w:rFonts w:ascii="Times New Roman" w:hAnsi="Times New Roman"/>
          <w:sz w:val="28"/>
          <w:szCs w:val="28"/>
        </w:rPr>
        <w:t>МБДОУ «Детский сад комбинированного вида №5 «Золотой ключик», пгт Актюбинский, Азнакаевский муниципальный район 4</w:t>
      </w:r>
    </w:p>
    <w:p w:rsidR="00FD3806" w:rsidRPr="00310260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Филиал МБОУ «СОШ с.Чалны» «Детский сад «Аккош», с.Татарский Шуган, Азнакаевский муниципальный район 4</w:t>
      </w:r>
    </w:p>
    <w:p w:rsidR="00FD3806" w:rsidRPr="00AC64CE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4CE">
        <w:rPr>
          <w:rFonts w:ascii="Times New Roman" w:hAnsi="Times New Roman"/>
          <w:sz w:val="28"/>
          <w:szCs w:val="28"/>
        </w:rPr>
        <w:t>МБОУ «СОШ №1 пгт Актюбинский» - «ООШ с.Чемодурово», с.Чемодурово, Азнакаевский муниципальный район 5</w:t>
      </w:r>
    </w:p>
    <w:p w:rsidR="00FD3806" w:rsidRPr="00A572E4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72E4">
        <w:rPr>
          <w:rFonts w:ascii="Times New Roman" w:hAnsi="Times New Roman"/>
          <w:sz w:val="28"/>
          <w:szCs w:val="28"/>
        </w:rPr>
        <w:t>МБОУ «СОШ с.Тумутук», с.Тумутук, Азнакаевский муниципальный район 7</w:t>
      </w:r>
    </w:p>
    <w:p w:rsidR="00FD3806" w:rsidRPr="00A572E4" w:rsidRDefault="00FD3806" w:rsidP="00A572E4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572E4">
        <w:rPr>
          <w:rFonts w:ascii="Times New Roman" w:hAnsi="Times New Roman"/>
          <w:sz w:val="28"/>
          <w:szCs w:val="28"/>
        </w:rPr>
        <w:t>МБОУ «СОШ с.Тумутук», с.Кук-Тяка, Азнакаевский муниципальный район 1</w:t>
      </w:r>
    </w:p>
    <w:p w:rsidR="00FD3806" w:rsidRPr="00A572E4" w:rsidRDefault="00FD3806" w:rsidP="00AC69EF">
      <w:pPr>
        <w:pStyle w:val="ListParagraph"/>
        <w:numPr>
          <w:ilvl w:val="0"/>
          <w:numId w:val="3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A572E4">
        <w:rPr>
          <w:rFonts w:ascii="Times New Roman" w:hAnsi="Times New Roman"/>
          <w:sz w:val="28"/>
          <w:szCs w:val="28"/>
        </w:rPr>
        <w:t>МБОУ «СОШ №1 пгт Актюбинский», с.Алькеево, Азнакаевский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Актанышский муниципальный район (1)</w:t>
      </w:r>
    </w:p>
    <w:p w:rsidR="00FD3806" w:rsidRPr="00E63351" w:rsidRDefault="00FD3806" w:rsidP="00E63351">
      <w:pPr>
        <w:pStyle w:val="ListParagraph"/>
        <w:numPr>
          <w:ilvl w:val="0"/>
          <w:numId w:val="3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3351">
        <w:rPr>
          <w:rFonts w:ascii="Times New Roman" w:hAnsi="Times New Roman"/>
          <w:sz w:val="28"/>
          <w:szCs w:val="28"/>
        </w:rPr>
        <w:t>С.Поисево, Актанышский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Альметьевский</w:t>
      </w:r>
      <w:r>
        <w:rPr>
          <w:rFonts w:ascii="Times New Roman" w:hAnsi="Times New Roman"/>
          <w:b/>
          <w:sz w:val="28"/>
          <w:szCs w:val="28"/>
        </w:rPr>
        <w:t xml:space="preserve"> муниципальный район (79)</w:t>
      </w:r>
    </w:p>
    <w:p w:rsidR="00FD3806" w:rsidRPr="00F24A49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4A49">
        <w:rPr>
          <w:rFonts w:ascii="Times New Roman" w:hAnsi="Times New Roman"/>
          <w:sz w:val="28"/>
          <w:szCs w:val="28"/>
        </w:rPr>
        <w:t>МБУ ДО «Центр детско-юношеского творчества», г.Альметьевск, Альметьевский муниципальный район 38</w:t>
      </w:r>
    </w:p>
    <w:p w:rsidR="00FD3806" w:rsidRPr="00310260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Прогимназия НГДУ «Ямашнефть», Альметьевский муниципальный район 2</w:t>
      </w:r>
    </w:p>
    <w:p w:rsidR="00FD3806" w:rsidRPr="007E5D44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7E5D44">
        <w:rPr>
          <w:rFonts w:ascii="Times New Roman" w:hAnsi="Times New Roman"/>
          <w:sz w:val="28"/>
          <w:szCs w:val="28"/>
        </w:rPr>
        <w:t>МБОУ «СОШ №1», г.Альметьевск, Альметьевский муниципальный район 1</w:t>
      </w:r>
    </w:p>
    <w:p w:rsidR="00FD3806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7E5D44">
        <w:rPr>
          <w:rFonts w:ascii="Times New Roman" w:hAnsi="Times New Roman"/>
          <w:sz w:val="28"/>
          <w:szCs w:val="28"/>
        </w:rPr>
        <w:t>МБОУ «СОШ №2», г.Альметьевск, Альметьевский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3</w:t>
      </w:r>
    </w:p>
    <w:p w:rsidR="00FD3806" w:rsidRPr="007E5D44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</w:t>
      </w:r>
      <w:r w:rsidRPr="007E5D44">
        <w:rPr>
          <w:rFonts w:ascii="Times New Roman" w:hAnsi="Times New Roman"/>
          <w:sz w:val="28"/>
          <w:szCs w:val="28"/>
        </w:rPr>
        <w:t>ОУ «СОШ №</w:t>
      </w:r>
      <w:r>
        <w:rPr>
          <w:rFonts w:ascii="Times New Roman" w:hAnsi="Times New Roman"/>
          <w:sz w:val="28"/>
          <w:szCs w:val="28"/>
        </w:rPr>
        <w:t>7</w:t>
      </w:r>
      <w:r w:rsidRPr="007E5D44">
        <w:rPr>
          <w:rFonts w:ascii="Times New Roman" w:hAnsi="Times New Roman"/>
          <w:sz w:val="28"/>
          <w:szCs w:val="28"/>
        </w:rPr>
        <w:t>», г.Альметьевск, Альметьевский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FD3806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67F">
        <w:rPr>
          <w:rFonts w:ascii="Times New Roman" w:hAnsi="Times New Roman"/>
          <w:sz w:val="28"/>
          <w:szCs w:val="28"/>
        </w:rPr>
        <w:t>МАОУ «СОШ №16», г.Альметьевск, Альметьевский муниципальный район 1</w:t>
      </w:r>
    </w:p>
    <w:p w:rsidR="00FD3806" w:rsidRPr="00F6367F" w:rsidRDefault="00FD3806" w:rsidP="00F6367F">
      <w:pPr>
        <w:pStyle w:val="ListParagraph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6367F">
        <w:rPr>
          <w:rFonts w:ascii="Times New Roman" w:hAnsi="Times New Roman"/>
          <w:sz w:val="28"/>
          <w:szCs w:val="28"/>
        </w:rPr>
        <w:t>МБОУ «СОШ №2</w:t>
      </w:r>
      <w:r>
        <w:rPr>
          <w:rFonts w:ascii="Times New Roman" w:hAnsi="Times New Roman"/>
          <w:sz w:val="28"/>
          <w:szCs w:val="28"/>
        </w:rPr>
        <w:t>0</w:t>
      </w:r>
      <w:r w:rsidRPr="00F6367F">
        <w:rPr>
          <w:rFonts w:ascii="Times New Roman" w:hAnsi="Times New Roman"/>
          <w:sz w:val="28"/>
          <w:szCs w:val="28"/>
        </w:rPr>
        <w:t>», г.Альметьевск, Аль</w:t>
      </w:r>
      <w:r>
        <w:rPr>
          <w:rFonts w:ascii="Times New Roman" w:hAnsi="Times New Roman"/>
          <w:sz w:val="28"/>
          <w:szCs w:val="28"/>
        </w:rPr>
        <w:t>метьевский муниципальный район 1</w:t>
      </w:r>
    </w:p>
    <w:p w:rsidR="00FD3806" w:rsidRPr="00803BFE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129">
        <w:rPr>
          <w:rFonts w:ascii="Times New Roman" w:hAnsi="Times New Roman"/>
          <w:sz w:val="28"/>
          <w:szCs w:val="28"/>
        </w:rPr>
        <w:t xml:space="preserve">ЧОУ «Средняя школа №23 «Менеджер» г. Альметьевск, </w:t>
      </w:r>
      <w:r w:rsidRPr="00803BFE">
        <w:rPr>
          <w:rFonts w:ascii="Times New Roman" w:hAnsi="Times New Roman"/>
          <w:sz w:val="28"/>
          <w:szCs w:val="28"/>
        </w:rPr>
        <w:t>Альметьевский муниципальный район 23</w:t>
      </w:r>
    </w:p>
    <w:p w:rsidR="00FD3806" w:rsidRPr="00803BFE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BFE">
        <w:rPr>
          <w:rFonts w:ascii="Times New Roman" w:hAnsi="Times New Roman"/>
          <w:sz w:val="28"/>
          <w:szCs w:val="28"/>
        </w:rPr>
        <w:t>МБОУ «СОШ №24», г.Альметьевск, Альметьевский муниципальный район 3</w:t>
      </w:r>
    </w:p>
    <w:p w:rsidR="00FD3806" w:rsidRPr="00F6367F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F6367F">
        <w:rPr>
          <w:rFonts w:ascii="Times New Roman" w:hAnsi="Times New Roman"/>
          <w:sz w:val="28"/>
          <w:szCs w:val="28"/>
        </w:rPr>
        <w:t>МБОО «СОШ №25 им. 70-летия нефти Татарстана», г.Альметьевск, Альметьевский муниципальный район 2</w:t>
      </w:r>
    </w:p>
    <w:p w:rsidR="00FD3806" w:rsidRPr="00803BFE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803BFE">
        <w:rPr>
          <w:rFonts w:ascii="Times New Roman" w:hAnsi="Times New Roman"/>
          <w:sz w:val="28"/>
          <w:szCs w:val="28"/>
        </w:rPr>
        <w:t>МАОУ «Лицей-интернат №1», г.Альметьевск, Альметьевский муниципальный район 1</w:t>
      </w:r>
    </w:p>
    <w:p w:rsidR="00FD3806" w:rsidRPr="00310260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МБОУ «Абдрахмановская СОШ», с.Абдрахманово, Альметьевский муниципальный район 1</w:t>
      </w:r>
    </w:p>
    <w:p w:rsidR="00FD3806" w:rsidRPr="00803BFE" w:rsidRDefault="00FD3806" w:rsidP="00803BFE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803BFE">
        <w:rPr>
          <w:rFonts w:ascii="Times New Roman" w:hAnsi="Times New Roman"/>
          <w:sz w:val="28"/>
          <w:szCs w:val="28"/>
        </w:rPr>
        <w:t>МБОУ «Маметьевская ООШ», с.Маметьево, Альметьевский муниципальный район 2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рский муниципальный район</w:t>
      </w:r>
      <w:r w:rsidRPr="00AC64C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(19)</w:t>
      </w:r>
    </w:p>
    <w:p w:rsidR="00FD3806" w:rsidRPr="00FC043E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043E">
        <w:rPr>
          <w:rFonts w:ascii="Times New Roman" w:hAnsi="Times New Roman"/>
          <w:sz w:val="28"/>
          <w:szCs w:val="28"/>
        </w:rPr>
        <w:t>МБУ ДО «Дворец школьников», г.Арск,</w:t>
      </w:r>
      <w:r w:rsidRPr="00FC043E">
        <w:t xml:space="preserve"> </w:t>
      </w:r>
      <w:r w:rsidRPr="00FC043E">
        <w:rPr>
          <w:rFonts w:ascii="Times New Roman" w:hAnsi="Times New Roman"/>
          <w:sz w:val="28"/>
          <w:szCs w:val="28"/>
        </w:rPr>
        <w:t>Арский муниципальный район 2</w:t>
      </w:r>
    </w:p>
    <w:p w:rsidR="00FD3806" w:rsidRPr="00FC043E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FC043E">
        <w:rPr>
          <w:rFonts w:ascii="Times New Roman" w:hAnsi="Times New Roman"/>
          <w:sz w:val="28"/>
          <w:szCs w:val="28"/>
        </w:rPr>
        <w:t>МБУ ДО «Арская детская школа искусств», г.Арск, Арский муниципальный район 5</w:t>
      </w:r>
    </w:p>
    <w:p w:rsidR="00FD3806" w:rsidRPr="00FC043E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FC043E">
        <w:rPr>
          <w:rFonts w:ascii="Times New Roman" w:hAnsi="Times New Roman"/>
          <w:sz w:val="28"/>
          <w:szCs w:val="28"/>
        </w:rPr>
        <w:t>МБДОУ ЦРР – детский сад №4, г.Арск, Арский муниципальный район 2</w:t>
      </w:r>
    </w:p>
    <w:p w:rsidR="00FD3806" w:rsidRPr="00FC043E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043E">
        <w:rPr>
          <w:rFonts w:ascii="Times New Roman" w:hAnsi="Times New Roman"/>
          <w:sz w:val="28"/>
          <w:szCs w:val="28"/>
        </w:rPr>
        <w:t>МБДОУ «Шекинский детский сад», с.Шека, Арский муниципальный район 2</w:t>
      </w:r>
    </w:p>
    <w:p w:rsidR="00FD3806" w:rsidRPr="00FC043E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 xml:space="preserve">МБОУ ДОД «Новокинерский Дом детского творчества», </w:t>
      </w:r>
      <w:r w:rsidRPr="00FC043E">
        <w:rPr>
          <w:rFonts w:ascii="Times New Roman" w:hAnsi="Times New Roman"/>
          <w:sz w:val="28"/>
          <w:szCs w:val="28"/>
        </w:rPr>
        <w:t>с.Н.Кинерь, Арский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7</w:t>
      </w:r>
    </w:p>
    <w:p w:rsidR="00FD3806" w:rsidRPr="00FC043E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FC043E">
        <w:rPr>
          <w:rFonts w:ascii="Times New Roman" w:hAnsi="Times New Roman"/>
          <w:sz w:val="28"/>
          <w:szCs w:val="28"/>
        </w:rPr>
        <w:t>ГАПОУ «Арский педколледж им.Г.Тукая», г.Арск, Арский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Атнинский муниципальный район(3)</w:t>
      </w:r>
    </w:p>
    <w:p w:rsidR="00FD3806" w:rsidRPr="009E77CA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77CA">
        <w:rPr>
          <w:rFonts w:ascii="Times New Roman" w:hAnsi="Times New Roman"/>
          <w:sz w:val="28"/>
          <w:szCs w:val="28"/>
        </w:rPr>
        <w:t>МБОУ «Берескинская СОШ», д.Береска, Атнинский муниципальный район 3</w:t>
      </w:r>
    </w:p>
    <w:p w:rsidR="00FD3806" w:rsidRPr="00AC64CE" w:rsidRDefault="00FD3806" w:rsidP="00AC69E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Бавлинский муниципальный район</w:t>
      </w:r>
      <w:r>
        <w:rPr>
          <w:rFonts w:ascii="Times New Roman" w:hAnsi="Times New Roman"/>
          <w:b/>
          <w:sz w:val="28"/>
          <w:szCs w:val="28"/>
        </w:rPr>
        <w:t>( 1)</w:t>
      </w:r>
    </w:p>
    <w:p w:rsidR="00FD3806" w:rsidRPr="00310260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МАОУ ДОД «Дом школьников», г.Бавлы, Бавлинский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 xml:space="preserve">Балтасинский муниципальный район </w:t>
      </w:r>
      <w:r>
        <w:rPr>
          <w:rFonts w:ascii="Times New Roman" w:hAnsi="Times New Roman"/>
          <w:b/>
          <w:sz w:val="28"/>
          <w:szCs w:val="28"/>
        </w:rPr>
        <w:t>(4)</w:t>
      </w:r>
    </w:p>
    <w:p w:rsidR="00FD3806" w:rsidRPr="00163B8D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B8D">
        <w:rPr>
          <w:rFonts w:ascii="Times New Roman" w:hAnsi="Times New Roman"/>
          <w:sz w:val="28"/>
          <w:szCs w:val="28"/>
        </w:rPr>
        <w:t>МБОУ «Ципьинская СОШ», с.Ципья, Балтасинский муниципальный район 1</w:t>
      </w:r>
    </w:p>
    <w:p w:rsidR="00FD3806" w:rsidRPr="00695030" w:rsidRDefault="00FD3806" w:rsidP="00AC69E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030">
        <w:rPr>
          <w:rFonts w:ascii="Times New Roman" w:hAnsi="Times New Roman"/>
          <w:sz w:val="28"/>
          <w:szCs w:val="28"/>
        </w:rPr>
        <w:t>МБОУ «Шубанская ОШ», д.Верхний Шубан, Балтасинский муниципальный район 3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Бугульминский муниципальный район</w:t>
      </w:r>
      <w:r>
        <w:rPr>
          <w:rFonts w:ascii="Times New Roman" w:hAnsi="Times New Roman"/>
          <w:b/>
          <w:sz w:val="28"/>
          <w:szCs w:val="28"/>
        </w:rPr>
        <w:t>(7)</w:t>
      </w:r>
      <w:r w:rsidRPr="00AC64CE">
        <w:rPr>
          <w:rFonts w:ascii="Times New Roman" w:hAnsi="Times New Roman"/>
          <w:b/>
          <w:sz w:val="28"/>
          <w:szCs w:val="28"/>
        </w:rPr>
        <w:t xml:space="preserve">  </w:t>
      </w:r>
    </w:p>
    <w:p w:rsidR="00FD3806" w:rsidRPr="003E2739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МБОУДО Дворец школьников, г.Бугульма, Бугульминский муниципальный район 1</w:t>
      </w:r>
    </w:p>
    <w:p w:rsidR="00FD3806" w:rsidRPr="00116224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116224">
        <w:rPr>
          <w:rFonts w:ascii="Times New Roman" w:hAnsi="Times New Roman"/>
          <w:sz w:val="28"/>
          <w:szCs w:val="28"/>
        </w:rPr>
        <w:t>АНО «Прогимназия №14», г.Бугульма, Бугульминский муниципальный район 1</w:t>
      </w:r>
    </w:p>
    <w:p w:rsidR="00FD3806" w:rsidRPr="00310260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МБОУ лицей №2, г.Бугульма, Бугульминский муниципальный район 1</w:t>
      </w:r>
    </w:p>
    <w:p w:rsidR="00FD3806" w:rsidRPr="003E2739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МБОУ татарская гимназия №14 им.Х.Атласи, г.Бугульма, Бугульминский муниципальный район 1</w:t>
      </w:r>
    </w:p>
    <w:p w:rsidR="00FD3806" w:rsidRPr="00116224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6224">
        <w:rPr>
          <w:rFonts w:ascii="Times New Roman" w:hAnsi="Times New Roman"/>
          <w:sz w:val="28"/>
          <w:szCs w:val="28"/>
        </w:rPr>
        <w:t>МБОУ Карабашская ООШ №1, пгт Карабаш, Бугульминский муниципальный район 1</w:t>
      </w:r>
    </w:p>
    <w:p w:rsidR="00FD3806" w:rsidRPr="003E2739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МБУ Централизованная районная клубная система Вязовский СДК, п.Вязовка, Бугульминский муниципальный район 2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Верхн</w:t>
      </w:r>
      <w:r>
        <w:rPr>
          <w:rFonts w:ascii="Times New Roman" w:hAnsi="Times New Roman"/>
          <w:b/>
          <w:sz w:val="28"/>
          <w:szCs w:val="28"/>
        </w:rPr>
        <w:t>еуслонский муниципальный район(1)</w:t>
      </w:r>
    </w:p>
    <w:p w:rsidR="00FD3806" w:rsidRPr="009E77CA" w:rsidRDefault="00FD3806" w:rsidP="00AC69EF">
      <w:pPr>
        <w:pStyle w:val="ListParagraph"/>
        <w:numPr>
          <w:ilvl w:val="0"/>
          <w:numId w:val="2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77CA">
        <w:rPr>
          <w:rFonts w:ascii="Times New Roman" w:hAnsi="Times New Roman"/>
          <w:sz w:val="28"/>
          <w:szCs w:val="28"/>
        </w:rPr>
        <w:t>Школа при АНО ВО «Университет Иннополис», г.Иннополис, Верхнеуслонский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 xml:space="preserve">Высокогорский муниципальный район </w:t>
      </w:r>
      <w:r>
        <w:rPr>
          <w:rFonts w:ascii="Times New Roman" w:hAnsi="Times New Roman"/>
          <w:b/>
          <w:sz w:val="28"/>
          <w:szCs w:val="28"/>
        </w:rPr>
        <w:t>(</w:t>
      </w:r>
      <w:r w:rsidRPr="00AC64CE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)</w:t>
      </w:r>
      <w:r w:rsidRPr="00AC64CE">
        <w:rPr>
          <w:rFonts w:ascii="Times New Roman" w:hAnsi="Times New Roman"/>
          <w:b/>
          <w:sz w:val="28"/>
          <w:szCs w:val="28"/>
        </w:rPr>
        <w:t xml:space="preserve"> </w:t>
      </w:r>
    </w:p>
    <w:p w:rsidR="00FD3806" w:rsidRPr="00310260" w:rsidRDefault="00FD3806" w:rsidP="00310260">
      <w:pPr>
        <w:pStyle w:val="ListParagraph"/>
        <w:numPr>
          <w:ilvl w:val="0"/>
          <w:numId w:val="2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МБОУ «Большебитаманская СОШ», с.Б.Битаман, Высокогорский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Дрожжановский муниципальный район</w:t>
      </w:r>
      <w:r>
        <w:rPr>
          <w:rFonts w:ascii="Times New Roman" w:hAnsi="Times New Roman"/>
          <w:b/>
          <w:sz w:val="28"/>
          <w:szCs w:val="28"/>
        </w:rPr>
        <w:t>(3)</w:t>
      </w:r>
    </w:p>
    <w:p w:rsidR="00FD3806" w:rsidRDefault="00FD3806" w:rsidP="00AC69EF">
      <w:pPr>
        <w:pStyle w:val="ListParagraph"/>
        <w:numPr>
          <w:ilvl w:val="0"/>
          <w:numId w:val="2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МБОУ «Убеевская СОШ», с.Убей, Дрожжановский муниципальный район 2</w:t>
      </w:r>
    </w:p>
    <w:p w:rsidR="00FD3806" w:rsidRPr="00310260" w:rsidRDefault="00FD3806" w:rsidP="00695030">
      <w:pPr>
        <w:pStyle w:val="ListParagraph"/>
        <w:numPr>
          <w:ilvl w:val="0"/>
          <w:numId w:val="2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«Хорновар-Шигалинская СОШ», с.Хорновар-Шигали, </w:t>
      </w:r>
      <w:r w:rsidRPr="00695030">
        <w:rPr>
          <w:rFonts w:ascii="Times New Roman" w:hAnsi="Times New Roman"/>
          <w:sz w:val="28"/>
          <w:szCs w:val="28"/>
        </w:rPr>
        <w:t>Дрожжановский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 xml:space="preserve">Елабужский муниципальный район (2) </w:t>
      </w:r>
    </w:p>
    <w:p w:rsidR="00FD3806" w:rsidRPr="00785637" w:rsidRDefault="00FD3806" w:rsidP="00AC69EF">
      <w:pPr>
        <w:pStyle w:val="ListParagraph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637">
        <w:rPr>
          <w:rFonts w:ascii="Times New Roman" w:hAnsi="Times New Roman"/>
          <w:sz w:val="28"/>
          <w:szCs w:val="28"/>
        </w:rPr>
        <w:t>МБУ ДО «Детский эколого-биологический центр», г.Елабуга, Елабужский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FD3806" w:rsidRPr="00785637" w:rsidRDefault="00FD3806" w:rsidP="00AC69EF">
      <w:pPr>
        <w:pStyle w:val="ListParagraph"/>
        <w:numPr>
          <w:ilvl w:val="0"/>
          <w:numId w:val="23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785637">
        <w:rPr>
          <w:rFonts w:ascii="Times New Roman" w:hAnsi="Times New Roman"/>
          <w:sz w:val="28"/>
          <w:szCs w:val="28"/>
        </w:rPr>
        <w:t>МБУ ДО «Детский морской центр», г.Елабуга, Елабужский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Заинский муниципальный район (6)</w:t>
      </w:r>
    </w:p>
    <w:p w:rsidR="00FD3806" w:rsidRPr="00E63351" w:rsidRDefault="00FD3806" w:rsidP="00AC69EF">
      <w:pPr>
        <w:pStyle w:val="ListParagraph"/>
        <w:numPr>
          <w:ilvl w:val="0"/>
          <w:numId w:val="2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3351">
        <w:rPr>
          <w:rFonts w:ascii="Times New Roman" w:hAnsi="Times New Roman"/>
          <w:sz w:val="28"/>
          <w:szCs w:val="28"/>
        </w:rPr>
        <w:t>МБУ ДО «Дом детского творчества», г.Заинск, Заинский муниципальный район 6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Мамадышский муниципальный район</w:t>
      </w:r>
      <w:r>
        <w:rPr>
          <w:rFonts w:ascii="Times New Roman" w:hAnsi="Times New Roman"/>
          <w:b/>
          <w:sz w:val="28"/>
          <w:szCs w:val="28"/>
        </w:rPr>
        <w:t>(12)</w:t>
      </w:r>
    </w:p>
    <w:p w:rsidR="00FD3806" w:rsidRPr="00A572E4" w:rsidRDefault="00FD3806" w:rsidP="00AC69EF">
      <w:pPr>
        <w:pStyle w:val="ListParagraph"/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72E4">
        <w:rPr>
          <w:rFonts w:ascii="Times New Roman" w:hAnsi="Times New Roman"/>
          <w:sz w:val="28"/>
          <w:szCs w:val="28"/>
        </w:rPr>
        <w:t>МБОУ «Зверосовхозская СОШ», п.Зверосовхоза, Мамадышский муниципальный район 8</w:t>
      </w:r>
    </w:p>
    <w:p w:rsidR="00FD3806" w:rsidRPr="00A572E4" w:rsidRDefault="00FD3806" w:rsidP="00AC69EF">
      <w:pPr>
        <w:pStyle w:val="ListParagraph"/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72E4">
        <w:rPr>
          <w:rFonts w:ascii="Times New Roman" w:hAnsi="Times New Roman"/>
          <w:sz w:val="28"/>
          <w:szCs w:val="28"/>
        </w:rPr>
        <w:t>МБОУ «Верхнесуньская ООШ», с.Верхняя Сунь, Мамадышский муниципальный район 2</w:t>
      </w:r>
    </w:p>
    <w:p w:rsidR="00FD3806" w:rsidRPr="00A572E4" w:rsidRDefault="00FD3806" w:rsidP="00AC69EF">
      <w:pPr>
        <w:pStyle w:val="ListParagraph"/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72E4">
        <w:rPr>
          <w:rFonts w:ascii="Times New Roman" w:hAnsi="Times New Roman"/>
          <w:sz w:val="28"/>
          <w:szCs w:val="28"/>
        </w:rPr>
        <w:t>МБУ «Нижнеякинская СДК», с.Нижние Яки, Мамадышский муниципальный район 1</w:t>
      </w:r>
    </w:p>
    <w:p w:rsidR="00FD3806" w:rsidRPr="00A572E4" w:rsidRDefault="00FD3806" w:rsidP="00AC69EF">
      <w:pPr>
        <w:pStyle w:val="ListParagraph"/>
        <w:numPr>
          <w:ilvl w:val="0"/>
          <w:numId w:val="22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A572E4">
        <w:rPr>
          <w:rFonts w:ascii="Times New Roman" w:hAnsi="Times New Roman"/>
          <w:sz w:val="28"/>
          <w:szCs w:val="28"/>
        </w:rPr>
        <w:t>МБОУ «Нижнеякинская СОШ», с.Нижние Яки, Мамадышский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Менделеевский муниципальный район</w:t>
      </w:r>
      <w:r>
        <w:rPr>
          <w:rFonts w:ascii="Times New Roman" w:hAnsi="Times New Roman"/>
          <w:b/>
          <w:sz w:val="28"/>
          <w:szCs w:val="28"/>
        </w:rPr>
        <w:t xml:space="preserve"> (7)</w:t>
      </w:r>
    </w:p>
    <w:p w:rsidR="00FD3806" w:rsidRPr="009E77CA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77CA">
        <w:rPr>
          <w:rFonts w:ascii="Times New Roman" w:hAnsi="Times New Roman"/>
          <w:sz w:val="28"/>
          <w:szCs w:val="28"/>
        </w:rPr>
        <w:t>МБУ ДО «Центр внешкольной работы», г.Менделеевск, Менделеевский муниципальный район 6</w:t>
      </w:r>
    </w:p>
    <w:p w:rsidR="00FD3806" w:rsidRPr="0076399E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399E">
        <w:rPr>
          <w:rFonts w:ascii="Times New Roman" w:hAnsi="Times New Roman"/>
          <w:sz w:val="28"/>
          <w:szCs w:val="28"/>
        </w:rPr>
        <w:t>МБОУ «Ижевская СОШ», с.Ижевка, Менделеевский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Му</w:t>
      </w:r>
      <w:r>
        <w:rPr>
          <w:rFonts w:ascii="Times New Roman" w:hAnsi="Times New Roman"/>
          <w:b/>
          <w:sz w:val="28"/>
          <w:szCs w:val="28"/>
        </w:rPr>
        <w:t>слюмовский муниципальный район (1)</w:t>
      </w:r>
    </w:p>
    <w:p w:rsidR="00FD3806" w:rsidRPr="00FC043E" w:rsidRDefault="00FD3806" w:rsidP="00AC69EF">
      <w:pPr>
        <w:pStyle w:val="ListParagraph"/>
        <w:numPr>
          <w:ilvl w:val="0"/>
          <w:numId w:val="2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043E">
        <w:rPr>
          <w:rFonts w:ascii="Times New Roman" w:hAnsi="Times New Roman"/>
          <w:sz w:val="28"/>
          <w:szCs w:val="28"/>
        </w:rPr>
        <w:t>МБОУ «Муслюмовская гимназия», с.Муслюмово, Муслюмовский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Нижнекамский муниципальный район (3)</w:t>
      </w:r>
    </w:p>
    <w:p w:rsidR="00FD3806" w:rsidRPr="00B244DF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44DF">
        <w:rPr>
          <w:rFonts w:ascii="Times New Roman" w:hAnsi="Times New Roman"/>
          <w:sz w:val="28"/>
          <w:szCs w:val="28"/>
        </w:rPr>
        <w:t>МБОУ «СОШ №10», г.Нижнекамск, Нижнекамский муниципальный район 1</w:t>
      </w:r>
    </w:p>
    <w:p w:rsidR="00FD3806" w:rsidRPr="00B244DF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B244DF">
        <w:rPr>
          <w:rFonts w:ascii="Times New Roman" w:hAnsi="Times New Roman"/>
          <w:sz w:val="28"/>
          <w:szCs w:val="28"/>
        </w:rPr>
        <w:t>ГАПОУ «Нижнекамский музыкальный колледж им.С.Сайдашева», г.Нижнекамск, Нижнекамский муниципальный район 1</w:t>
      </w:r>
    </w:p>
    <w:p w:rsidR="00FD3806" w:rsidRPr="00B244DF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B244DF">
        <w:rPr>
          <w:rFonts w:ascii="Times New Roman" w:hAnsi="Times New Roman"/>
          <w:sz w:val="28"/>
          <w:szCs w:val="28"/>
        </w:rPr>
        <w:t>МБУ ДО «Дворец творчества детей и молодежи им. И.Х.Садыкова», г.Нижнекамск, Нижнекамский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Нурлатский муниципальный район</w:t>
      </w:r>
      <w:r>
        <w:rPr>
          <w:rFonts w:ascii="Times New Roman" w:hAnsi="Times New Roman"/>
          <w:b/>
          <w:sz w:val="28"/>
          <w:szCs w:val="28"/>
        </w:rPr>
        <w:t>(8)</w:t>
      </w:r>
      <w:r w:rsidRPr="00AC64CE">
        <w:rPr>
          <w:rFonts w:ascii="Times New Roman" w:hAnsi="Times New Roman"/>
          <w:b/>
          <w:sz w:val="28"/>
          <w:szCs w:val="28"/>
        </w:rPr>
        <w:t xml:space="preserve"> </w:t>
      </w:r>
    </w:p>
    <w:p w:rsidR="00FD3806" w:rsidRPr="00C718F7" w:rsidRDefault="00FD3806" w:rsidP="00AC69EF">
      <w:pPr>
        <w:pStyle w:val="ListParagraph"/>
        <w:numPr>
          <w:ilvl w:val="0"/>
          <w:numId w:val="2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8F7">
        <w:rPr>
          <w:rFonts w:ascii="Times New Roman" w:hAnsi="Times New Roman"/>
          <w:sz w:val="28"/>
          <w:szCs w:val="28"/>
        </w:rPr>
        <w:t>МБОУ ДО «Центр детского творчества», г.Нурлат, Нурлатский муниципальный район 1</w:t>
      </w:r>
    </w:p>
    <w:p w:rsidR="00FD3806" w:rsidRPr="00B244DF" w:rsidRDefault="00FD3806" w:rsidP="00AC69EF">
      <w:pPr>
        <w:pStyle w:val="ListParagraph"/>
        <w:numPr>
          <w:ilvl w:val="0"/>
          <w:numId w:val="2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44DF">
        <w:rPr>
          <w:rFonts w:ascii="Times New Roman" w:hAnsi="Times New Roman"/>
          <w:sz w:val="28"/>
          <w:szCs w:val="28"/>
        </w:rPr>
        <w:t>МБОУ «НОШ №5», г.Нурлат, Нурлатский муниципальный район 1</w:t>
      </w:r>
    </w:p>
    <w:p w:rsidR="00FD3806" w:rsidRPr="00785637" w:rsidRDefault="00FD3806" w:rsidP="00AC69EF">
      <w:pPr>
        <w:pStyle w:val="ListParagraph"/>
        <w:numPr>
          <w:ilvl w:val="0"/>
          <w:numId w:val="2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637">
        <w:rPr>
          <w:rFonts w:ascii="Times New Roman" w:hAnsi="Times New Roman"/>
          <w:sz w:val="28"/>
          <w:szCs w:val="28"/>
        </w:rPr>
        <w:t>МБОУ «Чулпановская СОШ»,</w:t>
      </w:r>
      <w:r w:rsidRPr="00785637">
        <w:t xml:space="preserve"> </w:t>
      </w:r>
      <w:r w:rsidRPr="00785637">
        <w:rPr>
          <w:rFonts w:ascii="Times New Roman" w:hAnsi="Times New Roman"/>
          <w:sz w:val="28"/>
          <w:szCs w:val="28"/>
        </w:rPr>
        <w:t>с.Чулпаново,</w:t>
      </w:r>
      <w:r>
        <w:t xml:space="preserve"> </w:t>
      </w:r>
      <w:r w:rsidRPr="00785637">
        <w:rPr>
          <w:rFonts w:ascii="Times New Roman" w:hAnsi="Times New Roman"/>
          <w:sz w:val="28"/>
          <w:szCs w:val="28"/>
        </w:rPr>
        <w:t>Нурлатский муниципальный район 2</w:t>
      </w:r>
    </w:p>
    <w:p w:rsidR="00FD3806" w:rsidRPr="00785637" w:rsidRDefault="00FD3806" w:rsidP="00AC69EF">
      <w:pPr>
        <w:pStyle w:val="ListParagraph"/>
        <w:numPr>
          <w:ilvl w:val="0"/>
          <w:numId w:val="2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637">
        <w:rPr>
          <w:rFonts w:ascii="Times New Roman" w:hAnsi="Times New Roman"/>
          <w:sz w:val="28"/>
          <w:szCs w:val="28"/>
        </w:rPr>
        <w:t>МБОУ «Старо-Челнинская СОШ», с.Старые Челны, Нурлатский муниципальный район 4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Пестречинский муниципальный район (2)</w:t>
      </w:r>
    </w:p>
    <w:p w:rsidR="00FD3806" w:rsidRPr="00C718F7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8F7">
        <w:rPr>
          <w:rFonts w:ascii="Times New Roman" w:hAnsi="Times New Roman"/>
          <w:sz w:val="28"/>
          <w:szCs w:val="28"/>
        </w:rPr>
        <w:t>МБОУ «Пестречинская СОШ №2», с.Пестрецы, Пестречинский муниципальный район 2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Рыбно-Слободинский муниципальный район (2)</w:t>
      </w:r>
    </w:p>
    <w:p w:rsidR="00FD3806" w:rsidRPr="00785637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637">
        <w:rPr>
          <w:rFonts w:ascii="Times New Roman" w:hAnsi="Times New Roman"/>
          <w:sz w:val="28"/>
          <w:szCs w:val="28"/>
        </w:rPr>
        <w:t>МБУ ДО «ДШИ им. Ф.Ахмадиева», пгт Рыбная Слобода, Рыбно-Слободинский муниципальный район 2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Сабинский муниципальный район (25)</w:t>
      </w:r>
    </w:p>
    <w:p w:rsidR="00FD3806" w:rsidRPr="00310260" w:rsidRDefault="00FD3806" w:rsidP="00310260">
      <w:pPr>
        <w:pStyle w:val="ListParagraph"/>
        <w:numPr>
          <w:ilvl w:val="0"/>
          <w:numId w:val="19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МБОУ «СОШ-интернат для одаренных детей», пгт Б.Сабы,</w:t>
      </w:r>
      <w:r w:rsidRPr="00310260">
        <w:t xml:space="preserve"> </w:t>
      </w:r>
      <w:r w:rsidRPr="00310260">
        <w:rPr>
          <w:rFonts w:ascii="Times New Roman" w:hAnsi="Times New Roman"/>
          <w:sz w:val="28"/>
          <w:szCs w:val="28"/>
        </w:rPr>
        <w:t>Сабинский муниципальный район 1</w:t>
      </w:r>
    </w:p>
    <w:p w:rsidR="00FD3806" w:rsidRPr="00163B8D" w:rsidRDefault="00FD3806" w:rsidP="00310260">
      <w:pPr>
        <w:pStyle w:val="ListParagraph"/>
        <w:numPr>
          <w:ilvl w:val="0"/>
          <w:numId w:val="19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163B8D">
        <w:rPr>
          <w:rFonts w:ascii="Times New Roman" w:hAnsi="Times New Roman"/>
          <w:sz w:val="28"/>
          <w:szCs w:val="28"/>
        </w:rPr>
        <w:t>МБОУ «Лесхозская СОШ», п.Лесхоз, Сабинский муниципальный район 2</w:t>
      </w:r>
    </w:p>
    <w:p w:rsidR="00FD3806" w:rsidRPr="002B040F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2B040F">
        <w:rPr>
          <w:rFonts w:ascii="Times New Roman" w:hAnsi="Times New Roman"/>
          <w:sz w:val="28"/>
          <w:szCs w:val="28"/>
        </w:rPr>
        <w:t>МБОУ «Сатышевская СОШ им.Ш.З.Зиннурова», с.Сатышево, Сабинский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11</w:t>
      </w:r>
    </w:p>
    <w:p w:rsidR="00FD3806" w:rsidRPr="00163B8D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B8D">
        <w:rPr>
          <w:rFonts w:ascii="Times New Roman" w:hAnsi="Times New Roman"/>
          <w:sz w:val="28"/>
          <w:szCs w:val="28"/>
        </w:rPr>
        <w:t>МБОУ «Тимершикская СОШ», с.Тимершик, Сабинский муниципальный район 1</w:t>
      </w:r>
    </w:p>
    <w:p w:rsidR="00FD3806" w:rsidRPr="00116224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116224">
        <w:rPr>
          <w:rFonts w:ascii="Times New Roman" w:hAnsi="Times New Roman"/>
          <w:sz w:val="28"/>
          <w:szCs w:val="28"/>
        </w:rPr>
        <w:t>МБОУ «Шеморданский лицей», п.Шемордан, Сабинский муниципальный район 7</w:t>
      </w:r>
    </w:p>
    <w:p w:rsidR="00FD3806" w:rsidRPr="00FC043E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 xml:space="preserve">МБОУ «Нижнешитцинская ООШ», д.Н.Шитцы, Сабинский </w:t>
      </w:r>
      <w:r w:rsidRPr="00FC043E">
        <w:rPr>
          <w:rFonts w:ascii="Times New Roman" w:hAnsi="Times New Roman"/>
          <w:sz w:val="28"/>
          <w:szCs w:val="28"/>
        </w:rPr>
        <w:t>муниципальный район 1</w:t>
      </w:r>
    </w:p>
    <w:p w:rsidR="00FD3806" w:rsidRPr="00FC043E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FC043E">
        <w:rPr>
          <w:rFonts w:ascii="Times New Roman" w:hAnsi="Times New Roman"/>
          <w:sz w:val="28"/>
          <w:szCs w:val="28"/>
        </w:rPr>
        <w:t>МБОУ «Завод-Ныртинская СОШ им. И.С. Башкирова», с.Завод-Нырты, Сабинский муниципальный район 1</w:t>
      </w:r>
    </w:p>
    <w:p w:rsidR="00FD3806" w:rsidRPr="00163B8D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B8D">
        <w:rPr>
          <w:rFonts w:ascii="Times New Roman" w:hAnsi="Times New Roman"/>
          <w:sz w:val="28"/>
          <w:szCs w:val="28"/>
        </w:rPr>
        <w:t>МБОУ «Большеарташская СОШ», с.Б.Арташ, Сабинский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Сармановский муниципальный район (4)</w:t>
      </w:r>
    </w:p>
    <w:p w:rsidR="00FD3806" w:rsidRPr="00C718F7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8F7">
        <w:rPr>
          <w:rFonts w:ascii="Times New Roman" w:hAnsi="Times New Roman"/>
          <w:sz w:val="28"/>
          <w:szCs w:val="28"/>
        </w:rPr>
        <w:t>МБОУ «Петровскозаводская СОШ», с.Петровский завод, Сармановский муниципальный район 3</w:t>
      </w:r>
    </w:p>
    <w:p w:rsidR="00FD3806" w:rsidRPr="00C718F7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8F7">
        <w:rPr>
          <w:rFonts w:ascii="Times New Roman" w:hAnsi="Times New Roman"/>
          <w:sz w:val="28"/>
          <w:szCs w:val="28"/>
        </w:rPr>
        <w:t>МБОУ «Джалильская СОШ №1», пгт Джалиль, Сармановский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Тукаевский муниципальный район  (6)</w:t>
      </w:r>
    </w:p>
    <w:p w:rsidR="00FD3806" w:rsidRPr="00785637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637">
        <w:rPr>
          <w:rFonts w:ascii="Times New Roman" w:hAnsi="Times New Roman"/>
          <w:sz w:val="28"/>
          <w:szCs w:val="28"/>
        </w:rPr>
        <w:t>МБОУ «Семекеевская ООШ», с.Семекеево, Тукаевский муниципальный район 5</w:t>
      </w:r>
    </w:p>
    <w:p w:rsidR="00FD3806" w:rsidRPr="00163B8D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B8D">
        <w:rPr>
          <w:rFonts w:ascii="Times New Roman" w:hAnsi="Times New Roman"/>
          <w:sz w:val="28"/>
          <w:szCs w:val="28"/>
        </w:rPr>
        <w:t>МБОУ «Калмиинская ООШ», с.Калмия, Тукаевский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Тюлячинский муниципальный район (2)</w:t>
      </w:r>
    </w:p>
    <w:p w:rsidR="00FD3806" w:rsidRPr="0076399E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399E">
        <w:rPr>
          <w:rFonts w:ascii="Times New Roman" w:hAnsi="Times New Roman"/>
          <w:sz w:val="28"/>
          <w:szCs w:val="28"/>
        </w:rPr>
        <w:t>МБУ ДО «ЦДТ», с.Тюлячи, Тюлячинский муниципальный район 2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Черемшанский муниципальный район (2)</w:t>
      </w:r>
    </w:p>
    <w:p w:rsidR="00FD3806" w:rsidRPr="00785637" w:rsidRDefault="00FD3806" w:rsidP="00AC69EF">
      <w:pPr>
        <w:pStyle w:val="ListParagraph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637">
        <w:rPr>
          <w:rFonts w:ascii="Times New Roman" w:hAnsi="Times New Roman"/>
          <w:sz w:val="28"/>
          <w:szCs w:val="28"/>
        </w:rPr>
        <w:t>МБУ ДО «ДШИ», с.Черемшан, Черемшанский муниципальный район 2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Чистопольский муниципальный район</w:t>
      </w:r>
      <w:r>
        <w:rPr>
          <w:rFonts w:ascii="Times New Roman" w:hAnsi="Times New Roman"/>
          <w:b/>
          <w:sz w:val="28"/>
          <w:szCs w:val="28"/>
        </w:rPr>
        <w:t xml:space="preserve"> (48)</w:t>
      </w:r>
      <w:r w:rsidRPr="00AC64CE">
        <w:rPr>
          <w:rFonts w:ascii="Times New Roman" w:hAnsi="Times New Roman"/>
          <w:b/>
          <w:sz w:val="28"/>
          <w:szCs w:val="28"/>
        </w:rPr>
        <w:t xml:space="preserve"> </w:t>
      </w:r>
    </w:p>
    <w:p w:rsidR="00FD3806" w:rsidRPr="00310260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МБДОУ «Детский сад общеразвивающего вида №7 «Непоседа», г.Чистополь, Чистопольский муниципальный район 3</w:t>
      </w:r>
    </w:p>
    <w:p w:rsidR="00FD3806" w:rsidRPr="003E2739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МБДОУ «Детский сад №8», г.Чистополь, Чистопольский муниципальный район 2</w:t>
      </w:r>
    </w:p>
    <w:p w:rsidR="00FD3806" w:rsidRPr="00310260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МБДОУ «Детский сад №16 «Виктория», г.Чистополь, Чистопольский муниципальный район 3</w:t>
      </w:r>
    </w:p>
    <w:p w:rsidR="00FD3806" w:rsidRPr="003E2739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МБДОУ «Детский сад №19», г.Чистополь, Чистопольский муниципальный район 2</w:t>
      </w:r>
    </w:p>
    <w:p w:rsidR="00FD3806" w:rsidRPr="003D7365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7365">
        <w:rPr>
          <w:rFonts w:ascii="Times New Roman" w:hAnsi="Times New Roman"/>
          <w:sz w:val="28"/>
          <w:szCs w:val="28"/>
        </w:rPr>
        <w:t>МАДОУ «Детский сад №20 общеразвивающего вида «Мозаика», г.Чистополь, Чистопольский муниципальный район</w:t>
      </w:r>
      <w:r>
        <w:rPr>
          <w:rFonts w:ascii="Times New Roman" w:hAnsi="Times New Roman"/>
          <w:sz w:val="28"/>
          <w:szCs w:val="28"/>
        </w:rPr>
        <w:t xml:space="preserve"> 17</w:t>
      </w:r>
    </w:p>
    <w:p w:rsidR="00FD3806" w:rsidRPr="003E2739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МБДОУ «Детский сад №23 общеразвивающего вида «Сказка», г.Чистополь, Чистопольский муниципальный район 1</w:t>
      </w:r>
    </w:p>
    <w:p w:rsidR="00FD3806" w:rsidRPr="00310260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МБДОУ №27 «Теремок», г.Чистополь, Чистопольский муниципальный район 2</w:t>
      </w:r>
    </w:p>
    <w:p w:rsidR="00FD3806" w:rsidRPr="003E2739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МБДОУ «Детский сад комбинированного вида №28», г.Чистополь, Чистопольский муниципальный район 13</w:t>
      </w:r>
    </w:p>
    <w:p w:rsidR="00FD3806" w:rsidRPr="00310260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260">
        <w:rPr>
          <w:rFonts w:ascii="Times New Roman" w:hAnsi="Times New Roman"/>
          <w:sz w:val="28"/>
          <w:szCs w:val="28"/>
        </w:rPr>
        <w:t>МБДОУ «Детский сад присмотра и оздоровления детей «Подсолнушек», г.Чистополь, Чистопольский муниципальный район 2</w:t>
      </w:r>
    </w:p>
    <w:p w:rsidR="00FD3806" w:rsidRPr="003E2739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3E2739">
        <w:rPr>
          <w:rFonts w:ascii="Times New Roman" w:hAnsi="Times New Roman"/>
          <w:sz w:val="28"/>
          <w:szCs w:val="28"/>
        </w:rPr>
        <w:t>МБОУ «Гимназия №3», г.Чистополь, Чистопольский муниципальный район 2</w:t>
      </w:r>
    </w:p>
    <w:p w:rsidR="00FD3806" w:rsidRPr="003D7365" w:rsidRDefault="00FD3806" w:rsidP="00AC69EF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7365">
        <w:rPr>
          <w:rFonts w:ascii="Times New Roman" w:hAnsi="Times New Roman"/>
          <w:sz w:val="28"/>
          <w:szCs w:val="28"/>
        </w:rPr>
        <w:t>МБОУ «СОШ №16», г.Чистополь, Чистопольский муниципальный район 1</w:t>
      </w:r>
    </w:p>
    <w:p w:rsidR="00FD3806" w:rsidRPr="00AC64CE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4CE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тазинский муниципальный район (8</w:t>
      </w:r>
      <w:r w:rsidRPr="00AC64CE">
        <w:rPr>
          <w:rFonts w:ascii="Times New Roman" w:hAnsi="Times New Roman"/>
          <w:b/>
          <w:sz w:val="28"/>
          <w:szCs w:val="28"/>
        </w:rPr>
        <w:t>)</w:t>
      </w:r>
    </w:p>
    <w:p w:rsidR="00FD3806" w:rsidRPr="00785637" w:rsidRDefault="00FD3806" w:rsidP="00AC69EF">
      <w:pPr>
        <w:pStyle w:val="ListParagraph"/>
        <w:numPr>
          <w:ilvl w:val="0"/>
          <w:numId w:val="2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785637">
        <w:rPr>
          <w:rFonts w:ascii="Times New Roman" w:hAnsi="Times New Roman"/>
          <w:sz w:val="28"/>
          <w:szCs w:val="28"/>
        </w:rPr>
        <w:t>МБОУ «Ютазинская СОШ», с.Ютаза, Ютазинский муниципальный район 3</w:t>
      </w:r>
    </w:p>
    <w:p w:rsidR="00FD3806" w:rsidRPr="00785637" w:rsidRDefault="00FD3806" w:rsidP="00AC69EF">
      <w:pPr>
        <w:pStyle w:val="ListParagraph"/>
        <w:numPr>
          <w:ilvl w:val="0"/>
          <w:numId w:val="2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785637">
        <w:rPr>
          <w:rFonts w:ascii="Times New Roman" w:hAnsi="Times New Roman"/>
          <w:sz w:val="28"/>
          <w:szCs w:val="28"/>
        </w:rPr>
        <w:t>МБОУ «Уруссинская ООШ №4», пгт Уруссу, Ютазинский муниципальный район 3</w:t>
      </w:r>
    </w:p>
    <w:p w:rsidR="00FD3806" w:rsidRPr="00785637" w:rsidRDefault="00FD3806" w:rsidP="00AC69EF">
      <w:pPr>
        <w:pStyle w:val="ListParagraph"/>
        <w:numPr>
          <w:ilvl w:val="0"/>
          <w:numId w:val="2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785637">
        <w:rPr>
          <w:rFonts w:ascii="Times New Roman" w:hAnsi="Times New Roman"/>
          <w:sz w:val="28"/>
          <w:szCs w:val="28"/>
        </w:rPr>
        <w:t xml:space="preserve">МБОУ «Уруссинская гимназия», пгт Уруссу, Ютазинский муниципальный район </w:t>
      </w:r>
      <w:r>
        <w:rPr>
          <w:rFonts w:ascii="Times New Roman" w:hAnsi="Times New Roman"/>
          <w:sz w:val="28"/>
          <w:szCs w:val="28"/>
        </w:rPr>
        <w:t>2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0"/>
          <w:szCs w:val="20"/>
        </w:rPr>
        <w:t>Состав жюри</w:t>
      </w:r>
      <w:r w:rsidRPr="00AC69EF">
        <w:rPr>
          <w:rFonts w:ascii="Times New Roman" w:hAnsi="Times New Roman"/>
          <w:sz w:val="28"/>
          <w:szCs w:val="28"/>
        </w:rPr>
        <w:t xml:space="preserve"> Председатель жюри: Исмагилова Фарида Багисовна, директор Альметьевского татарского драматического театра, члены жюри: Харисова Асия Габдулхаковна, актриса Альметьевского татарского драматического театра, лауреат фестивалей им. К. Тинчурина, обладатель нагрудного знака «За вклад в культуру РТ»; Хуснутдинов Динар Вазимович, актер Альметьевского татарского драматического театра, лауреат всероссийских и международных фестивалей сценического мастерства; Ладыгина Юлия Викторовна, педагог дополнительного образования высшей квалификационной категории, руководитель Образцового детского театрального коллектива РФ «Скоморошек» МБУ ДО «Центр детско-юношеского творчества», лауреаты республиканских, всероссийских и международных театральных фестивалей и конкурсов; Апраксин Максим Сергеевич режиссер регионального фестиваля «Страна поющего соловья» Фонда духовного возрождения «Рухият» ОАО «Татнефть»; Габидуллина Минзиля Анасовна, педагог МБУ «Гимназия №1 им. Р.Фахретдина», руководитель театральных коллективов «Омет», «Экият», лауреаты республиканских театральных фестивалей и конкурсов, помощник режиссера регионального фестиваля «Страна поющего соловья» Фонда духовного возрождения «Рухият» ОАО «Татнефть»; Косовичева Надежда Николаевна, методист МБУ ДО «Центр детско-юношеского творчества», режиссер и сценарист городских массовых мероприятий и концертов, помощник режиссера регионального фестиваля «Страна поющего соловья» Фонда духовного возрождения «Рухият» ОАО «Татнефть», педагог Школы творческого развития «Пластилин» по предмету «актерское мастерство».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0"/>
          <w:szCs w:val="20"/>
        </w:rPr>
        <w:t>Основные замечания жюри</w:t>
      </w:r>
      <w:r w:rsidRPr="00AC69EF">
        <w:rPr>
          <w:rFonts w:ascii="Times New Roman" w:hAnsi="Times New Roman"/>
          <w:sz w:val="28"/>
          <w:szCs w:val="28"/>
        </w:rPr>
        <w:t xml:space="preserve"> Членами жюри был отмечен высокий уровень подготовки участников. Некоторые коллективы, несмотря на то, что нет средств на приобретение декораций и костюмов, изготавливали все своими руками. Конечно же, в первую очередь оценивалось сценическое и актерское мастерство, хотя антураж имеет немаловажное значение – это следует учесть руководителям в будущем. 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Впервые конкурс проходил в заочной форме, следовательно и участников было намного больше, чем в предыдущий раз. В связи с этим возникли трудности с просмотром материала, но в то же время преимущество заочных конкурсов: все члены жюри просматривали материал индивидуально, отсюда – объективное решение жюри. Коллегиально решались только спорные вопросы.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1275" w:firstLine="141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В целом конкурс-фестиваль прошел на достойном уровне.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4"/>
          <w:szCs w:val="24"/>
        </w:rPr>
        <w:t>Замечания от организаторов:</w:t>
      </w:r>
      <w:r w:rsidRPr="00AC69EF">
        <w:rPr>
          <w:rFonts w:ascii="Times New Roman" w:hAnsi="Times New Roman"/>
          <w:sz w:val="28"/>
          <w:szCs w:val="28"/>
        </w:rPr>
        <w:t xml:space="preserve"> Ввести номинацию «фольклор». Подразделить номинацию «художественное слово» на «прозу» и «поэзию», на «сольное исполнение» и «малые формы».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 xml:space="preserve">Изменить возрастные категории участников: дошкольный – до 6 лет, </w:t>
      </w:r>
      <w:r w:rsidRPr="00AC69EF">
        <w:rPr>
          <w:rFonts w:ascii="Times New Roman" w:hAnsi="Times New Roman"/>
          <w:sz w:val="28"/>
          <w:szCs w:val="28"/>
          <w:lang w:val="en-US"/>
        </w:rPr>
        <w:t>I</w:t>
      </w:r>
      <w:r w:rsidRPr="00AC69EF">
        <w:rPr>
          <w:rFonts w:ascii="Times New Roman" w:hAnsi="Times New Roman"/>
          <w:sz w:val="28"/>
          <w:szCs w:val="28"/>
        </w:rPr>
        <w:t xml:space="preserve"> младшая группа – 6-7 лет, </w:t>
      </w:r>
      <w:r w:rsidRPr="00AC69EF">
        <w:rPr>
          <w:rFonts w:ascii="Times New Roman" w:hAnsi="Times New Roman"/>
          <w:sz w:val="28"/>
          <w:szCs w:val="28"/>
          <w:lang w:val="en-US"/>
        </w:rPr>
        <w:t>II</w:t>
      </w:r>
      <w:r w:rsidRPr="00AC69EF">
        <w:rPr>
          <w:rFonts w:ascii="Times New Roman" w:hAnsi="Times New Roman"/>
          <w:sz w:val="28"/>
          <w:szCs w:val="28"/>
        </w:rPr>
        <w:t xml:space="preserve"> младшая группа – 8-9 лет, </w:t>
      </w:r>
      <w:r w:rsidRPr="00AC69EF">
        <w:rPr>
          <w:rFonts w:ascii="Times New Roman" w:hAnsi="Times New Roman"/>
          <w:sz w:val="28"/>
          <w:szCs w:val="28"/>
          <w:lang w:val="en-US"/>
        </w:rPr>
        <w:t>I</w:t>
      </w:r>
      <w:r w:rsidRPr="00AC69EF">
        <w:rPr>
          <w:rFonts w:ascii="Times New Roman" w:hAnsi="Times New Roman"/>
          <w:sz w:val="28"/>
          <w:szCs w:val="28"/>
        </w:rPr>
        <w:t xml:space="preserve"> средняя группа – 10-11 лет, </w:t>
      </w:r>
      <w:r w:rsidRPr="00AC69EF">
        <w:rPr>
          <w:rFonts w:ascii="Times New Roman" w:hAnsi="Times New Roman"/>
          <w:sz w:val="28"/>
          <w:szCs w:val="28"/>
          <w:lang w:val="en-US"/>
        </w:rPr>
        <w:t>II</w:t>
      </w:r>
      <w:r w:rsidRPr="00AC69EF">
        <w:rPr>
          <w:rFonts w:ascii="Times New Roman" w:hAnsi="Times New Roman"/>
          <w:sz w:val="28"/>
          <w:szCs w:val="28"/>
        </w:rPr>
        <w:t xml:space="preserve"> средняя группа – 12-14 лет, старшая группа – 15-18 лет.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C69EF">
        <w:rPr>
          <w:rFonts w:ascii="Times New Roman" w:hAnsi="Times New Roman"/>
          <w:sz w:val="20"/>
          <w:szCs w:val="20"/>
        </w:rPr>
        <w:t xml:space="preserve">Список победителей 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Номинация: Театральное творчество. Драматический театр. Дошкольный возраст.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AC69EF" w:rsidRDefault="00FD3806" w:rsidP="00AC69EF">
      <w:pPr>
        <w:pStyle w:val="ListParagraph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Вторая младшая группа ДОУ, МБДОУ №13 «Рябинка», г.Азнакаево</w:t>
      </w:r>
      <w:r>
        <w:rPr>
          <w:rFonts w:ascii="Times New Roman" w:hAnsi="Times New Roman"/>
          <w:sz w:val="28"/>
          <w:szCs w:val="28"/>
        </w:rPr>
        <w:t>, рук. Латыпова Р.В, Азелова Р.К., Майлунова Р.А.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491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Группа «Знайки» МАДОУ №20 «Мозаика», г. Чистополь</w:t>
      </w:r>
      <w:r>
        <w:rPr>
          <w:rFonts w:ascii="Times New Roman" w:hAnsi="Times New Roman"/>
          <w:sz w:val="28"/>
          <w:szCs w:val="28"/>
        </w:rPr>
        <w:t>, рук.  Купцова Е. А., Варламова О.Г., Назарова О.Н.</w:t>
      </w:r>
    </w:p>
    <w:p w:rsidR="00FD3806" w:rsidRPr="00AC69EF" w:rsidRDefault="00FD3806" w:rsidP="00AC69EF">
      <w:pPr>
        <w:pStyle w:val="ListParagraph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Группа «Знайки», «Радуга»  МАДОУ №20 «Мозаика», г. Чистополь</w:t>
      </w:r>
      <w:r>
        <w:rPr>
          <w:rFonts w:ascii="Times New Roman" w:hAnsi="Times New Roman"/>
          <w:sz w:val="28"/>
          <w:szCs w:val="28"/>
        </w:rPr>
        <w:t>, рук. Сафина З. Г., Нуриева К.М., Назарова О.Н.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5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 xml:space="preserve">  Диплом 3 степени</w:t>
      </w:r>
    </w:p>
    <w:p w:rsidR="00FD3806" w:rsidRPr="00AC69EF" w:rsidRDefault="00FD3806" w:rsidP="00AC69EF">
      <w:pPr>
        <w:pStyle w:val="ListParagraph"/>
        <w:numPr>
          <w:ilvl w:val="0"/>
          <w:numId w:val="3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Школа раннего развития «Всезнайка» МБУ ДО «Дом детского творчества», г.Заинск</w:t>
      </w:r>
      <w:r>
        <w:rPr>
          <w:rFonts w:ascii="Times New Roman" w:hAnsi="Times New Roman"/>
          <w:sz w:val="28"/>
          <w:szCs w:val="28"/>
        </w:rPr>
        <w:t>, рук.  Нестерова Т.П., Политова О.И.</w:t>
      </w:r>
    </w:p>
    <w:p w:rsidR="00FD3806" w:rsidRPr="00AC69EF" w:rsidRDefault="00FD3806" w:rsidP="00AC69EF">
      <w:pPr>
        <w:pStyle w:val="ListParagraph"/>
        <w:numPr>
          <w:ilvl w:val="0"/>
          <w:numId w:val="3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Группа «Затейники» МАДОУ №20 «Мозаика», г.Чистополь</w:t>
      </w:r>
      <w:r>
        <w:rPr>
          <w:rFonts w:ascii="Times New Roman" w:hAnsi="Times New Roman"/>
          <w:sz w:val="28"/>
          <w:szCs w:val="28"/>
        </w:rPr>
        <w:t>, рук.  Юзеева Е.А., Трусова Е.Г., Назарова О.Н.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Номинация: Театральное творчество. Драматический театр.  Младший  возраст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Театральная студия «Скоморошек», МБУ ДО «ЦДЮТ», г.Альметьевск</w:t>
      </w:r>
      <w:r>
        <w:rPr>
          <w:rFonts w:ascii="Times New Roman" w:hAnsi="Times New Roman"/>
          <w:sz w:val="28"/>
          <w:szCs w:val="28"/>
        </w:rPr>
        <w:t>, рук. Ладыгина Ю.В.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«Сэлэт», филиал МБОУ «СОШ с. Чалпы» «Детский сад «Аккош», с. Татарский Шуган»</w:t>
      </w:r>
      <w:r>
        <w:rPr>
          <w:rFonts w:ascii="Times New Roman" w:hAnsi="Times New Roman"/>
          <w:sz w:val="28"/>
          <w:szCs w:val="28"/>
        </w:rPr>
        <w:t>, рук. Исхакова Р.Р., Муртазина Г.Я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«Омет», с. Калмия, Тукаевский р-н</w:t>
      </w:r>
      <w:r>
        <w:rPr>
          <w:rFonts w:ascii="Times New Roman" w:hAnsi="Times New Roman"/>
          <w:sz w:val="28"/>
          <w:szCs w:val="28"/>
        </w:rPr>
        <w:t>, рук. Гилфанова А.А.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 xml:space="preserve">       Диплом 3 степени</w:t>
      </w:r>
    </w:p>
    <w:p w:rsidR="00FD3806" w:rsidRPr="00AC69EF" w:rsidRDefault="00FD3806" w:rsidP="00AC69EF">
      <w:pPr>
        <w:pStyle w:val="ListParagraph"/>
        <w:numPr>
          <w:ilvl w:val="0"/>
          <w:numId w:val="29"/>
        </w:numPr>
        <w:tabs>
          <w:tab w:val="left" w:pos="567"/>
        </w:tabs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«Калейдоскоп» МАОУ СОШ№16, Альметьевск</w:t>
      </w:r>
      <w:r>
        <w:rPr>
          <w:rFonts w:ascii="Times New Roman" w:hAnsi="Times New Roman"/>
          <w:sz w:val="28"/>
          <w:szCs w:val="28"/>
        </w:rPr>
        <w:t>, рук. Курмаева И.В.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«Школьный театр», с. Н. Кинерь, Арский р-н</w:t>
      </w:r>
      <w:r>
        <w:rPr>
          <w:rFonts w:ascii="Times New Roman" w:hAnsi="Times New Roman"/>
          <w:sz w:val="28"/>
          <w:szCs w:val="28"/>
        </w:rPr>
        <w:t xml:space="preserve"> ,  рук. Загидуллина Г.В.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«Мизгел» МБОУ «СОШ №7»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9EF">
        <w:rPr>
          <w:rFonts w:ascii="Times New Roman" w:hAnsi="Times New Roman"/>
          <w:sz w:val="28"/>
          <w:szCs w:val="28"/>
        </w:rPr>
        <w:t>г.Азнакаево</w:t>
      </w:r>
      <w:r>
        <w:rPr>
          <w:rFonts w:ascii="Times New Roman" w:hAnsi="Times New Roman"/>
          <w:sz w:val="28"/>
          <w:szCs w:val="28"/>
        </w:rPr>
        <w:t>, рук.  Хамидуллина С.Н., Харисова Э. А.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927"/>
        <w:jc w:val="both"/>
        <w:rPr>
          <w:rFonts w:ascii="Times New Roman" w:hAnsi="Times New Roman"/>
          <w:i/>
          <w:sz w:val="28"/>
          <w:szCs w:val="28"/>
        </w:rPr>
      </w:pP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927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Номинация: Театральное творчество. Драматический театр. Средний  возраст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Театральная группа «Мечта» МАУДО «Детская школа театрального искусства», г.Набережные Челны</w:t>
      </w:r>
      <w:r>
        <w:rPr>
          <w:rFonts w:ascii="Times New Roman" w:hAnsi="Times New Roman"/>
          <w:sz w:val="28"/>
          <w:szCs w:val="28"/>
        </w:rPr>
        <w:t>,  рук. Федотова Н.И.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Детская театральная студия «Тылсым». МБУ «Районно-городской Дворец культуры» г.Азнакаево</w:t>
      </w:r>
      <w:r>
        <w:rPr>
          <w:rFonts w:ascii="Times New Roman" w:hAnsi="Times New Roman"/>
          <w:sz w:val="28"/>
          <w:szCs w:val="28"/>
        </w:rPr>
        <w:t xml:space="preserve"> , рук. Минниханова З.Г.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C69EF">
        <w:rPr>
          <w:rFonts w:ascii="Times New Roman" w:hAnsi="Times New Roman"/>
          <w:sz w:val="28"/>
          <w:szCs w:val="28"/>
        </w:rPr>
        <w:t>«Бэхетле балачак» МБОУ «СОШ №171 с углубленным изучением отдельных предметов»</w:t>
      </w:r>
      <w:r>
        <w:rPr>
          <w:rFonts w:ascii="Times New Roman" w:hAnsi="Times New Roman"/>
          <w:sz w:val="28"/>
          <w:szCs w:val="28"/>
        </w:rPr>
        <w:t>, Казань, рук. Хафизов Ф.Ф., Шагабиева А.К.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 xml:space="preserve">        Диплом 3 степени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«Десса-де-лира», МБОУ татарская гимназия №14 им. Х Атласи</w:t>
      </w:r>
      <w:r>
        <w:rPr>
          <w:rFonts w:ascii="Times New Roman" w:hAnsi="Times New Roman"/>
          <w:sz w:val="28"/>
          <w:szCs w:val="28"/>
        </w:rPr>
        <w:t>, г. Бугульма, рук. Мулихова Л.Г., Ахмадеева Г.К.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Театральная студия «Нур», гимназия №16, ЦВР приволжский р-н, г.Казань</w:t>
      </w:r>
      <w:r>
        <w:rPr>
          <w:rFonts w:ascii="Times New Roman" w:hAnsi="Times New Roman"/>
          <w:sz w:val="28"/>
          <w:szCs w:val="28"/>
        </w:rPr>
        <w:t>, рук. Ибятова Р. Н.</w:t>
      </w:r>
    </w:p>
    <w:p w:rsidR="00FD3806" w:rsidRPr="00AC69EF" w:rsidRDefault="00FD3806" w:rsidP="00AC69EF">
      <w:pPr>
        <w:pStyle w:val="ListParagraph"/>
        <w:numPr>
          <w:ilvl w:val="0"/>
          <w:numId w:val="5"/>
        </w:numPr>
        <w:tabs>
          <w:tab w:val="left" w:pos="567"/>
        </w:tabs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«Родничок» МАОУ «СОШ №18 с углубленным изучением английского языка» Вахитовский р-н, г. Казань</w:t>
      </w:r>
      <w:r>
        <w:rPr>
          <w:rFonts w:ascii="Times New Roman" w:hAnsi="Times New Roman"/>
          <w:sz w:val="28"/>
          <w:szCs w:val="28"/>
        </w:rPr>
        <w:t>, рук. Юсупова Г.А.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</w:p>
    <w:p w:rsidR="00FD3806" w:rsidRPr="00AC69EF" w:rsidRDefault="00FD3806" w:rsidP="00AC69EF">
      <w:pPr>
        <w:tabs>
          <w:tab w:val="left" w:pos="567"/>
        </w:tabs>
        <w:spacing w:after="0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 xml:space="preserve">Номинация: Театральное творчество. Драматический театр.   </w:t>
      </w:r>
    </w:p>
    <w:p w:rsidR="00FD3806" w:rsidRPr="00AC69EF" w:rsidRDefault="00FD3806" w:rsidP="00AC69EF">
      <w:pPr>
        <w:tabs>
          <w:tab w:val="left" w:pos="567"/>
        </w:tabs>
        <w:spacing w:after="0"/>
        <w:ind w:left="348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Старший возраст.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 xml:space="preserve"> Диплом 1 степени</w:t>
      </w:r>
    </w:p>
    <w:p w:rsidR="00FD3806" w:rsidRPr="00AC69EF" w:rsidRDefault="00FD3806" w:rsidP="00AC69EF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Коллектив учащихся «Театр соючелэр», ЧОУ Средняя школа №23 «Менеджер», Альметьевск</w:t>
      </w:r>
      <w:r>
        <w:rPr>
          <w:rFonts w:ascii="Times New Roman" w:hAnsi="Times New Roman"/>
          <w:sz w:val="28"/>
          <w:szCs w:val="28"/>
        </w:rPr>
        <w:t>, рук.  Шакирова С. Ш., Хайруллина А. К.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 xml:space="preserve">  Диплом 2 степени</w:t>
      </w:r>
    </w:p>
    <w:p w:rsidR="00FD3806" w:rsidRPr="005C7B9A" w:rsidRDefault="00FD3806" w:rsidP="005C7B9A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5C7B9A">
        <w:rPr>
          <w:rFonts w:ascii="Times New Roman" w:hAnsi="Times New Roman"/>
          <w:sz w:val="28"/>
          <w:szCs w:val="28"/>
        </w:rPr>
        <w:t>Театральная студия «Скоморошек» МБУ ДО «ЦДЮТ», г.Альметьевск, рук. Ладыгина Ю.В.</w:t>
      </w:r>
    </w:p>
    <w:p w:rsidR="00FD3806" w:rsidRPr="00AC69EF" w:rsidRDefault="00FD3806" w:rsidP="00AC69EF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Студенческий театр эстрадных миниатюр «Нахлебники» ФБГОУ ВО «КНИТУ-КХТИ», г. Казань</w:t>
      </w:r>
      <w:r>
        <w:rPr>
          <w:rFonts w:ascii="Times New Roman" w:hAnsi="Times New Roman"/>
          <w:sz w:val="28"/>
          <w:szCs w:val="28"/>
        </w:rPr>
        <w:t>, рук.  Елизаров Р.В.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 xml:space="preserve">      Диплом 3 степени</w:t>
      </w:r>
    </w:p>
    <w:p w:rsidR="00FD3806" w:rsidRPr="00AC69EF" w:rsidRDefault="00FD3806" w:rsidP="00AC69EF">
      <w:pPr>
        <w:pStyle w:val="ListParagraph"/>
        <w:numPr>
          <w:ilvl w:val="0"/>
          <w:numId w:val="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Театр танца детского общественного об</w:t>
      </w:r>
      <w:r>
        <w:rPr>
          <w:rFonts w:ascii="Times New Roman" w:hAnsi="Times New Roman"/>
          <w:sz w:val="28"/>
          <w:szCs w:val="28"/>
        </w:rPr>
        <w:t>ъединения «Вега», МБУ ДО «ЦДЮТ»</w:t>
      </w:r>
      <w:r w:rsidRPr="00AC69EF">
        <w:rPr>
          <w:rFonts w:ascii="Times New Roman" w:hAnsi="Times New Roman"/>
          <w:sz w:val="28"/>
          <w:szCs w:val="28"/>
        </w:rPr>
        <w:t>, г.Альметьевск</w:t>
      </w:r>
      <w:r>
        <w:rPr>
          <w:rFonts w:ascii="Times New Roman" w:hAnsi="Times New Roman"/>
          <w:sz w:val="28"/>
          <w:szCs w:val="28"/>
        </w:rPr>
        <w:t>, рук. Белякова К.Н.</w:t>
      </w:r>
    </w:p>
    <w:p w:rsidR="00FD3806" w:rsidRPr="00AC69EF" w:rsidRDefault="00FD3806" w:rsidP="00AC69EF">
      <w:pPr>
        <w:pStyle w:val="ListParagraph"/>
        <w:numPr>
          <w:ilvl w:val="0"/>
          <w:numId w:val="9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«Серебряный век» Общеобразовательная школа-интернат «</w:t>
      </w:r>
      <w:r w:rsidRPr="00AC69EF">
        <w:rPr>
          <w:rFonts w:ascii="Times New Roman" w:hAnsi="Times New Roman"/>
          <w:sz w:val="28"/>
          <w:szCs w:val="28"/>
          <w:lang w:val="en-US"/>
        </w:rPr>
        <w:t>IT</w:t>
      </w:r>
      <w:r w:rsidRPr="00AC69EF">
        <w:rPr>
          <w:rFonts w:ascii="Times New Roman" w:hAnsi="Times New Roman"/>
          <w:sz w:val="28"/>
          <w:szCs w:val="28"/>
        </w:rPr>
        <w:t>-лицей КФУ»,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9EF">
        <w:rPr>
          <w:rFonts w:ascii="Times New Roman" w:hAnsi="Times New Roman"/>
          <w:sz w:val="28"/>
          <w:szCs w:val="28"/>
        </w:rPr>
        <w:t>Казань</w:t>
      </w:r>
      <w:r>
        <w:rPr>
          <w:rFonts w:ascii="Times New Roman" w:hAnsi="Times New Roman"/>
          <w:sz w:val="28"/>
          <w:szCs w:val="28"/>
        </w:rPr>
        <w:t xml:space="preserve">, рук.  Красностанова О.Ю. </w:t>
      </w:r>
    </w:p>
    <w:p w:rsidR="00FD3806" w:rsidRDefault="00FD3806" w:rsidP="00AC69EF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«Новое поколение» МБОУ ДО «Центр детского творчества», г.Нурлат</w:t>
      </w:r>
      <w:r>
        <w:rPr>
          <w:rFonts w:ascii="Times New Roman" w:hAnsi="Times New Roman"/>
          <w:sz w:val="28"/>
          <w:szCs w:val="28"/>
        </w:rPr>
        <w:t>,  рук. Мухаметова М.И.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/>
        <w:ind w:left="928"/>
        <w:jc w:val="both"/>
        <w:rPr>
          <w:rFonts w:ascii="Times New Roman" w:hAnsi="Times New Roman"/>
          <w:sz w:val="28"/>
          <w:szCs w:val="28"/>
        </w:rPr>
      </w:pPr>
    </w:p>
    <w:p w:rsidR="00FD3806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 xml:space="preserve">Номинация: Театральное творчество. «Мюзикл». </w:t>
      </w:r>
    </w:p>
    <w:p w:rsidR="00FD3806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 xml:space="preserve">Дошкольный возраст 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5C7B9A" w:rsidRDefault="00FD3806" w:rsidP="005C7B9A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Театральная студия «</w:t>
      </w:r>
      <w:r w:rsidRPr="00AC69EF">
        <w:rPr>
          <w:rFonts w:ascii="Times New Roman" w:hAnsi="Times New Roman"/>
          <w:sz w:val="28"/>
          <w:szCs w:val="28"/>
        </w:rPr>
        <w:t>Скоморошек»  МБУ ДО « ЦДЮТ», г.Альметьевск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7B9A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5C7B9A" w:rsidRDefault="00FD3806" w:rsidP="005C7B9A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Театральная студия «</w:t>
      </w:r>
      <w:r w:rsidRPr="00AC69EF">
        <w:rPr>
          <w:rFonts w:ascii="Times New Roman" w:hAnsi="Times New Roman"/>
          <w:sz w:val="28"/>
          <w:szCs w:val="28"/>
        </w:rPr>
        <w:t>Скоморошек»  МБУ ДО « ЦДЮТ», г.Альметьевск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7B9A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Pr="00415A24" w:rsidRDefault="00FD3806" w:rsidP="00415A24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Вторая младшая группа  МБДОУ №13 «Рябинка», г.Азнакаево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15A24">
        <w:rPr>
          <w:rFonts w:ascii="Times New Roman" w:hAnsi="Times New Roman"/>
          <w:sz w:val="28"/>
          <w:szCs w:val="28"/>
        </w:rPr>
        <w:t xml:space="preserve">рук. Латыпова Р.В, Азелова Р.К., </w:t>
      </w:r>
      <w:r>
        <w:rPr>
          <w:rFonts w:ascii="Times New Roman" w:hAnsi="Times New Roman"/>
          <w:sz w:val="28"/>
          <w:szCs w:val="28"/>
        </w:rPr>
        <w:t>Сафиуллина З.Г.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3 степени</w:t>
      </w:r>
    </w:p>
    <w:p w:rsidR="00FD3806" w:rsidRPr="005C7B9A" w:rsidRDefault="00FD3806" w:rsidP="005C7B9A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Театральная студия «</w:t>
      </w:r>
      <w:r w:rsidRPr="00AC69EF">
        <w:rPr>
          <w:rFonts w:ascii="Times New Roman" w:hAnsi="Times New Roman"/>
          <w:sz w:val="28"/>
          <w:szCs w:val="28"/>
        </w:rPr>
        <w:t>Скоморошек»  МБУ ДО « ЦДЮТ», г.Альметьевск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7B9A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C69EF">
        <w:rPr>
          <w:rFonts w:ascii="Times New Roman" w:hAnsi="Times New Roman"/>
          <w:sz w:val="28"/>
          <w:szCs w:val="28"/>
        </w:rPr>
        <w:t>Ак кош» МАДОУ «Детский сад №272 комбинированного вида с татарским языком воспитания и обучения» Советский р-н г.Казань</w:t>
      </w:r>
      <w:r>
        <w:rPr>
          <w:rFonts w:ascii="Times New Roman" w:hAnsi="Times New Roman"/>
          <w:sz w:val="28"/>
          <w:szCs w:val="28"/>
        </w:rPr>
        <w:t>, рук. Абдуллина Э.Р.</w:t>
      </w:r>
    </w:p>
    <w:p w:rsidR="00FD3806" w:rsidRDefault="00FD3806" w:rsidP="00AC69EF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«Колибри» МАДОУ «Детский сад №352 комбинированного вида», г.Казань</w:t>
      </w:r>
      <w:r>
        <w:rPr>
          <w:rFonts w:ascii="Times New Roman" w:hAnsi="Times New Roman"/>
          <w:sz w:val="28"/>
          <w:szCs w:val="28"/>
        </w:rPr>
        <w:t>,  рук. Шайдуллина Э.Ф.</w:t>
      </w:r>
    </w:p>
    <w:p w:rsidR="00FD3806" w:rsidRPr="00AC69EF" w:rsidRDefault="00FD3806" w:rsidP="00AC69EF">
      <w:pPr>
        <w:pStyle w:val="ListParagraph"/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D3806" w:rsidRDefault="00FD3806" w:rsidP="00AC69EF">
      <w:pPr>
        <w:tabs>
          <w:tab w:val="left" w:pos="567"/>
          <w:tab w:val="left" w:pos="3316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Номинация: Театральное творчество. «Мюзикл».</w:t>
      </w:r>
    </w:p>
    <w:p w:rsidR="00FD3806" w:rsidRPr="00AC69EF" w:rsidRDefault="00FD3806" w:rsidP="00AC69EF">
      <w:pPr>
        <w:tabs>
          <w:tab w:val="left" w:pos="567"/>
          <w:tab w:val="left" w:pos="3316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Младший  возраст.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«Драматешка» МБДОУ №13 «</w:t>
      </w:r>
      <w:r w:rsidRPr="00AC69EF">
        <w:rPr>
          <w:rFonts w:ascii="Times New Roman" w:hAnsi="Times New Roman"/>
          <w:sz w:val="28"/>
          <w:szCs w:val="28"/>
        </w:rPr>
        <w:t>Рябинка» г. Азнакаево</w:t>
      </w:r>
      <w:r>
        <w:rPr>
          <w:rFonts w:ascii="Times New Roman" w:hAnsi="Times New Roman"/>
          <w:sz w:val="28"/>
          <w:szCs w:val="28"/>
        </w:rPr>
        <w:t>, рук. Гарипова З.Р., Кассирова Ж.С.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Студия народной песни «Купава» МБУ ДО «ЦДЮТ» г. Альметьевск</w:t>
      </w:r>
      <w:r>
        <w:rPr>
          <w:rFonts w:ascii="Times New Roman" w:hAnsi="Times New Roman"/>
          <w:sz w:val="28"/>
          <w:szCs w:val="28"/>
        </w:rPr>
        <w:t>, рук. Дрожжева Т.А.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3 степени</w:t>
      </w:r>
    </w:p>
    <w:p w:rsidR="00FD3806" w:rsidRDefault="00FD3806" w:rsidP="00AC69EF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«Мизгел» МБОУ  СОШ №7, г. Азнакаево</w:t>
      </w:r>
      <w:r>
        <w:rPr>
          <w:rFonts w:ascii="Times New Roman" w:hAnsi="Times New Roman"/>
          <w:sz w:val="28"/>
          <w:szCs w:val="28"/>
        </w:rPr>
        <w:t>, рук. Хамидуллина С.Н.</w:t>
      </w:r>
    </w:p>
    <w:p w:rsidR="00FD3806" w:rsidRPr="00AC69EF" w:rsidRDefault="00FD3806" w:rsidP="00AC69EF">
      <w:pPr>
        <w:pStyle w:val="ListParagraph"/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D3806" w:rsidRDefault="00FD3806" w:rsidP="00AC69EF">
      <w:pPr>
        <w:tabs>
          <w:tab w:val="left" w:pos="567"/>
          <w:tab w:val="left" w:pos="3316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 xml:space="preserve">Номинация: Театральное творчество. «Мюзикл». </w:t>
      </w:r>
    </w:p>
    <w:p w:rsidR="00FD3806" w:rsidRPr="00AC69EF" w:rsidRDefault="00FD3806" w:rsidP="00AC69EF">
      <w:pPr>
        <w:tabs>
          <w:tab w:val="left" w:pos="567"/>
          <w:tab w:val="left" w:pos="3316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Средний  возраст.</w:t>
      </w:r>
    </w:p>
    <w:p w:rsidR="00FD3806" w:rsidRPr="00AC69EF" w:rsidRDefault="00FD3806" w:rsidP="00AC69EF">
      <w:pPr>
        <w:tabs>
          <w:tab w:val="left" w:pos="567"/>
          <w:tab w:val="left" w:pos="3316"/>
        </w:tabs>
        <w:spacing w:after="0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Детский театр Органного зала, МАУК « Органный зал» г. Н. Челны</w:t>
      </w:r>
      <w:r>
        <w:rPr>
          <w:rFonts w:ascii="Times New Roman" w:hAnsi="Times New Roman"/>
          <w:sz w:val="28"/>
          <w:szCs w:val="28"/>
        </w:rPr>
        <w:t>, рук. Безотосная Ю.А.</w:t>
      </w:r>
    </w:p>
    <w:p w:rsidR="00FD3806" w:rsidRPr="00AC69EF" w:rsidRDefault="00FD3806" w:rsidP="00AC69EF">
      <w:pPr>
        <w:tabs>
          <w:tab w:val="left" w:pos="567"/>
          <w:tab w:val="left" w:pos="3316"/>
        </w:tabs>
        <w:spacing w:after="0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 xml:space="preserve">  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Музыкальный театр «Анавим» МБОУ СОШ №12 Вахитовский р-н , ЦВР Приволжский р-н, г.Казань</w:t>
      </w:r>
      <w:r>
        <w:rPr>
          <w:rFonts w:ascii="Times New Roman" w:hAnsi="Times New Roman"/>
          <w:sz w:val="28"/>
          <w:szCs w:val="28"/>
        </w:rPr>
        <w:t xml:space="preserve"> , рук.  Цепкова Я.А.</w:t>
      </w:r>
    </w:p>
    <w:p w:rsidR="00FD3806" w:rsidRPr="00AC69EF" w:rsidRDefault="00FD3806" w:rsidP="00AC69EF">
      <w:pPr>
        <w:pStyle w:val="ListParagraph"/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FD3806" w:rsidRDefault="00FD3806" w:rsidP="00AC69EF">
      <w:pPr>
        <w:tabs>
          <w:tab w:val="left" w:pos="567"/>
          <w:tab w:val="left" w:pos="3316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 xml:space="preserve">Номинация: Театральное творчество. «Мюзикл». </w:t>
      </w:r>
    </w:p>
    <w:p w:rsidR="00FD3806" w:rsidRPr="00AC69EF" w:rsidRDefault="00FD3806" w:rsidP="00AC69EF">
      <w:pPr>
        <w:tabs>
          <w:tab w:val="left" w:pos="567"/>
          <w:tab w:val="left" w:pos="3316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Старший  возраст.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«Свободный стиль» МБОО «СОШ №25 им. 70-летия нефти Татарстана», г. Альметьевск</w:t>
      </w:r>
      <w:r>
        <w:rPr>
          <w:rFonts w:ascii="Times New Roman" w:hAnsi="Times New Roman"/>
          <w:sz w:val="28"/>
          <w:szCs w:val="28"/>
        </w:rPr>
        <w:t>, рук. Апраксин М.С.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Театр танца детск</w:t>
      </w:r>
      <w:r>
        <w:rPr>
          <w:rFonts w:ascii="Times New Roman" w:hAnsi="Times New Roman"/>
          <w:sz w:val="28"/>
          <w:szCs w:val="28"/>
        </w:rPr>
        <w:t>ого общественного объединения «</w:t>
      </w:r>
      <w:r w:rsidRPr="00AC69EF">
        <w:rPr>
          <w:rFonts w:ascii="Times New Roman" w:hAnsi="Times New Roman"/>
          <w:sz w:val="28"/>
          <w:szCs w:val="28"/>
        </w:rPr>
        <w:t>Вега», МБУ ДО «ЦДЮТ» г. Альметьевск</w:t>
      </w:r>
      <w:r>
        <w:rPr>
          <w:rFonts w:ascii="Times New Roman" w:hAnsi="Times New Roman"/>
          <w:sz w:val="28"/>
          <w:szCs w:val="28"/>
        </w:rPr>
        <w:t>, рук. Белякова К.Н.</w:t>
      </w:r>
    </w:p>
    <w:p w:rsidR="00FD3806" w:rsidRDefault="00FD3806" w:rsidP="00AC69EF">
      <w:pPr>
        <w:pStyle w:val="ListParagraph"/>
        <w:numPr>
          <w:ilvl w:val="0"/>
          <w:numId w:val="10"/>
        </w:numPr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«Сэлэт» МАОУ «</w:t>
      </w:r>
      <w:r w:rsidRPr="00AC69EF">
        <w:rPr>
          <w:rFonts w:ascii="Times New Roman" w:hAnsi="Times New Roman"/>
          <w:sz w:val="28"/>
          <w:szCs w:val="28"/>
        </w:rPr>
        <w:t>Лицей №121» Советский р-н , г. Казань</w:t>
      </w:r>
      <w:r>
        <w:rPr>
          <w:rFonts w:ascii="Times New Roman" w:hAnsi="Times New Roman"/>
          <w:sz w:val="28"/>
          <w:szCs w:val="28"/>
        </w:rPr>
        <w:t xml:space="preserve"> , рук. Валиуллина Р.Х.</w:t>
      </w:r>
    </w:p>
    <w:p w:rsidR="00FD3806" w:rsidRPr="00AC69EF" w:rsidRDefault="00FD3806" w:rsidP="00AC69EF">
      <w:pPr>
        <w:pStyle w:val="ListParagraph"/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D3806" w:rsidRPr="00AC69EF" w:rsidRDefault="00FD3806" w:rsidP="00AC69EF">
      <w:pPr>
        <w:pStyle w:val="ListParagraph"/>
        <w:tabs>
          <w:tab w:val="left" w:pos="567"/>
        </w:tabs>
        <w:ind w:hanging="294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Номинация: Театральное творчество</w:t>
      </w:r>
      <w:r>
        <w:rPr>
          <w:rFonts w:ascii="Times New Roman" w:hAnsi="Times New Roman"/>
          <w:i/>
          <w:sz w:val="28"/>
          <w:szCs w:val="28"/>
        </w:rPr>
        <w:t>.</w:t>
      </w:r>
      <w:r w:rsidRPr="00AC69EF">
        <w:rPr>
          <w:rFonts w:ascii="Times New Roman" w:hAnsi="Times New Roman"/>
          <w:i/>
          <w:sz w:val="28"/>
          <w:szCs w:val="28"/>
        </w:rPr>
        <w:t xml:space="preserve"> Художественное слово. </w:t>
      </w:r>
    </w:p>
    <w:p w:rsidR="00FD3806" w:rsidRPr="00AC69EF" w:rsidRDefault="00FD3806" w:rsidP="00AC69EF">
      <w:pPr>
        <w:pStyle w:val="ListParagraph"/>
        <w:tabs>
          <w:tab w:val="left" w:pos="567"/>
          <w:tab w:val="left" w:pos="3870"/>
        </w:tabs>
        <w:ind w:hanging="294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Дошкольный  возраст.</w:t>
      </w:r>
      <w:r>
        <w:rPr>
          <w:rFonts w:ascii="Times New Roman" w:hAnsi="Times New Roman"/>
          <w:i/>
          <w:sz w:val="28"/>
          <w:szCs w:val="28"/>
        </w:rPr>
        <w:tab/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Малолетков Макар, МБДОУ «Детский сад присмотра и оздоровления детей «Подсолнушек», г. Чистополь</w:t>
      </w:r>
      <w:r>
        <w:rPr>
          <w:rFonts w:ascii="Times New Roman" w:hAnsi="Times New Roman"/>
          <w:sz w:val="28"/>
          <w:szCs w:val="28"/>
        </w:rPr>
        <w:t>, рук. Зиннатуллина С.Л., Вараксина Р.З.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Гараева Милана, МБДОУ «Детский сад общеразвивающего вида №7» «Непоседа», г. Чистополь</w:t>
      </w:r>
      <w:r>
        <w:rPr>
          <w:rFonts w:ascii="Times New Roman" w:hAnsi="Times New Roman"/>
          <w:sz w:val="28"/>
          <w:szCs w:val="28"/>
        </w:rPr>
        <w:t>, рук. Спиридонова Е.А., Сергеева Ю.А.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Симонова Ева, МАДОУ «Детский сад №167», г.Казань</w:t>
      </w:r>
      <w:r>
        <w:rPr>
          <w:rFonts w:ascii="Times New Roman" w:hAnsi="Times New Roman"/>
          <w:sz w:val="28"/>
          <w:szCs w:val="28"/>
        </w:rPr>
        <w:t>, рук. Хайрутдинова А.Ф.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3 степени</w:t>
      </w:r>
    </w:p>
    <w:p w:rsidR="00FD3806" w:rsidRPr="00AC69EF" w:rsidRDefault="00FD3806" w:rsidP="00AC69EF">
      <w:pPr>
        <w:pStyle w:val="ListParagraph"/>
        <w:numPr>
          <w:ilvl w:val="0"/>
          <w:numId w:val="28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Габдуллин Дамир, МБДОУ №5 «Золотой ключик», п.г.т. Актюбинский Азнакаевский р-н</w:t>
      </w:r>
      <w:r>
        <w:rPr>
          <w:rFonts w:ascii="Times New Roman" w:hAnsi="Times New Roman"/>
          <w:sz w:val="28"/>
          <w:szCs w:val="28"/>
        </w:rPr>
        <w:t>, рук. Ходакова Н.Н.</w:t>
      </w:r>
    </w:p>
    <w:p w:rsidR="00FD3806" w:rsidRPr="00AC69EF" w:rsidRDefault="00FD3806" w:rsidP="00AC69EF">
      <w:pPr>
        <w:pStyle w:val="ListParagraph"/>
        <w:numPr>
          <w:ilvl w:val="0"/>
          <w:numId w:val="28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Шайхутдинова  Азалия, МБДОУ Детский сад №8, г. Чистополь</w:t>
      </w:r>
      <w:r>
        <w:rPr>
          <w:rFonts w:ascii="Times New Roman" w:hAnsi="Times New Roman"/>
          <w:sz w:val="28"/>
          <w:szCs w:val="28"/>
        </w:rPr>
        <w:t>, рук. Мисолина О.А.</w:t>
      </w:r>
    </w:p>
    <w:p w:rsidR="00FD3806" w:rsidRPr="005C7B9A" w:rsidRDefault="00FD3806" w:rsidP="005C7B9A">
      <w:pPr>
        <w:pStyle w:val="ListParagraph"/>
        <w:numPr>
          <w:ilvl w:val="0"/>
          <w:numId w:val="28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Фахриева Элина МБУ ДО «Центр детско-юношеского творчества», г.Альметьевск</w:t>
      </w:r>
      <w:r>
        <w:rPr>
          <w:rFonts w:ascii="Times New Roman" w:hAnsi="Times New Roman"/>
          <w:sz w:val="28"/>
          <w:szCs w:val="28"/>
        </w:rPr>
        <w:t>,</w:t>
      </w:r>
      <w:r w:rsidRPr="005C7B9A">
        <w:rPr>
          <w:rFonts w:ascii="Times New Roman" w:hAnsi="Times New Roman"/>
          <w:sz w:val="28"/>
          <w:szCs w:val="28"/>
        </w:rPr>
        <w:t xml:space="preserve"> рук. Ладыгина Ю.В.</w:t>
      </w:r>
    </w:p>
    <w:p w:rsidR="00FD3806" w:rsidRPr="00AC69EF" w:rsidRDefault="00FD3806" w:rsidP="00AC69EF">
      <w:pPr>
        <w:pStyle w:val="ListParagraph"/>
        <w:tabs>
          <w:tab w:val="left" w:pos="567"/>
          <w:tab w:val="left" w:pos="3316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FD3806" w:rsidRDefault="00FD3806" w:rsidP="00AC69EF">
      <w:pPr>
        <w:tabs>
          <w:tab w:val="left" w:pos="567"/>
        </w:tabs>
        <w:spacing w:after="0" w:line="240" w:lineRule="auto"/>
        <w:ind w:left="357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Номинация: Театральное творчество</w:t>
      </w:r>
      <w:r>
        <w:rPr>
          <w:rFonts w:ascii="Times New Roman" w:hAnsi="Times New Roman"/>
          <w:i/>
          <w:sz w:val="28"/>
          <w:szCs w:val="28"/>
        </w:rPr>
        <w:t>.</w:t>
      </w:r>
      <w:r w:rsidRPr="00AC69EF">
        <w:rPr>
          <w:rFonts w:ascii="Times New Roman" w:hAnsi="Times New Roman"/>
          <w:i/>
          <w:sz w:val="28"/>
          <w:szCs w:val="28"/>
        </w:rPr>
        <w:t xml:space="preserve"> Художественное слово. 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57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Младший возраст.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Нургалиева Ралина, МБОУ «Ижевская СОШ», с. Ижевка, Менделеевский р-н.</w:t>
      </w:r>
      <w:r>
        <w:rPr>
          <w:rFonts w:ascii="Times New Roman" w:hAnsi="Times New Roman"/>
          <w:sz w:val="28"/>
          <w:szCs w:val="28"/>
        </w:rPr>
        <w:t xml:space="preserve">, рук. Шайхутдинова З.Ф. 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Лутфуллин Ричард, Прогимназия НГДУ «Ямашнефть», г.Альметьевск</w:t>
      </w:r>
      <w:r>
        <w:rPr>
          <w:rFonts w:ascii="Times New Roman" w:hAnsi="Times New Roman"/>
          <w:sz w:val="28"/>
          <w:szCs w:val="28"/>
        </w:rPr>
        <w:t>, рук. Серова В.Н.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Медведева Маша, Прогимназия НГДУ «Ямашнефть»,  г.Альметьевск</w:t>
      </w:r>
      <w:r>
        <w:rPr>
          <w:rFonts w:ascii="Times New Roman" w:hAnsi="Times New Roman"/>
          <w:sz w:val="28"/>
          <w:szCs w:val="28"/>
        </w:rPr>
        <w:t>, рук. Серова В.Н.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 xml:space="preserve">  Диплом 3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Фаттахова Алина,  Центр Детского творчества Вахитовского р-на,  г.Казань</w:t>
      </w:r>
      <w:r>
        <w:rPr>
          <w:rFonts w:ascii="Times New Roman" w:hAnsi="Times New Roman"/>
          <w:sz w:val="28"/>
          <w:szCs w:val="28"/>
        </w:rPr>
        <w:t>, рук. Андреева М.Ю.</w:t>
      </w:r>
    </w:p>
    <w:p w:rsidR="00FD3806" w:rsidRPr="005C7B9A" w:rsidRDefault="00FD3806" w:rsidP="005C7B9A">
      <w:pPr>
        <w:pStyle w:val="ListParagraph"/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Щербакова Арина, МБУ ДО «Центр детско-юношеского творчества», г.Альметьевск</w:t>
      </w:r>
      <w:r>
        <w:rPr>
          <w:rFonts w:ascii="Times New Roman" w:hAnsi="Times New Roman"/>
          <w:sz w:val="28"/>
          <w:szCs w:val="28"/>
        </w:rPr>
        <w:t>,</w:t>
      </w:r>
      <w:r w:rsidRPr="005C7B9A">
        <w:rPr>
          <w:rFonts w:ascii="Times New Roman" w:hAnsi="Times New Roman"/>
          <w:sz w:val="28"/>
          <w:szCs w:val="28"/>
        </w:rPr>
        <w:t xml:space="preserve"> рук. Ладыгина Ю.В.</w:t>
      </w:r>
    </w:p>
    <w:p w:rsidR="00FD3806" w:rsidRPr="005C7B9A" w:rsidRDefault="00FD3806" w:rsidP="005C7B9A">
      <w:pPr>
        <w:pStyle w:val="ListParagraph"/>
        <w:numPr>
          <w:ilvl w:val="0"/>
          <w:numId w:val="10"/>
        </w:numPr>
        <w:tabs>
          <w:tab w:val="left" w:pos="567"/>
          <w:tab w:val="left" w:pos="258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Губайдуллина Динара, МБУ ДО «Центр детско-юношеского творчества», г.Альметьевск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7B9A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Pr="00AC69EF" w:rsidRDefault="00FD3806" w:rsidP="00AC69EF">
      <w:pPr>
        <w:pStyle w:val="ListParagraph"/>
        <w:tabs>
          <w:tab w:val="left" w:pos="567"/>
          <w:tab w:val="left" w:pos="258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D3806" w:rsidRDefault="00FD3806" w:rsidP="00AC69EF">
      <w:pPr>
        <w:tabs>
          <w:tab w:val="left" w:pos="567"/>
          <w:tab w:val="left" w:pos="2583"/>
        </w:tabs>
        <w:spacing w:after="0"/>
        <w:ind w:left="360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 xml:space="preserve">Номинация: Театральное творчество. Художественное слово. </w:t>
      </w:r>
    </w:p>
    <w:p w:rsidR="00FD3806" w:rsidRPr="00AC69EF" w:rsidRDefault="00FD3806" w:rsidP="00AC69EF">
      <w:pPr>
        <w:tabs>
          <w:tab w:val="left" w:pos="567"/>
          <w:tab w:val="left" w:pos="2583"/>
        </w:tabs>
        <w:spacing w:after="0"/>
        <w:ind w:left="360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Средний возраст.</w:t>
      </w:r>
    </w:p>
    <w:p w:rsidR="00FD3806" w:rsidRPr="00AC69EF" w:rsidRDefault="00FD3806" w:rsidP="00AC69EF">
      <w:pPr>
        <w:tabs>
          <w:tab w:val="left" w:pos="567"/>
          <w:tab w:val="left" w:pos="2583"/>
        </w:tabs>
        <w:spacing w:after="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C69EF">
        <w:rPr>
          <w:rFonts w:ascii="Times New Roman" w:hAnsi="Times New Roman"/>
          <w:b/>
          <w:sz w:val="28"/>
          <w:szCs w:val="28"/>
        </w:rPr>
        <w:t>Гран-при</w:t>
      </w:r>
    </w:p>
    <w:p w:rsidR="00FD3806" w:rsidRPr="00AC69EF" w:rsidRDefault="00FD3806" w:rsidP="00AC69EF">
      <w:pPr>
        <w:pStyle w:val="ListParagraph"/>
        <w:numPr>
          <w:ilvl w:val="0"/>
          <w:numId w:val="32"/>
        </w:numPr>
        <w:tabs>
          <w:tab w:val="left" w:pos="567"/>
          <w:tab w:val="left" w:pos="2583"/>
        </w:tabs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Мельник</w:t>
      </w:r>
      <w:r>
        <w:rPr>
          <w:rFonts w:ascii="Times New Roman" w:hAnsi="Times New Roman"/>
          <w:sz w:val="28"/>
          <w:szCs w:val="28"/>
        </w:rPr>
        <w:t>ов Дмитрий, школа при АНО ВО «</w:t>
      </w:r>
      <w:r w:rsidRPr="00AC69EF">
        <w:rPr>
          <w:rFonts w:ascii="Times New Roman" w:hAnsi="Times New Roman"/>
          <w:sz w:val="28"/>
          <w:szCs w:val="28"/>
        </w:rPr>
        <w:t>Университет Иннополис», г.Иннополис</w:t>
      </w:r>
      <w:r>
        <w:rPr>
          <w:rFonts w:ascii="Times New Roman" w:hAnsi="Times New Roman"/>
          <w:sz w:val="28"/>
          <w:szCs w:val="28"/>
        </w:rPr>
        <w:t>, рук. Савиных И.С., Мельникова О.В.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5C7B9A" w:rsidRDefault="00FD3806" w:rsidP="005C7B9A">
      <w:pPr>
        <w:pStyle w:val="ListParagraph"/>
        <w:numPr>
          <w:ilvl w:val="0"/>
          <w:numId w:val="10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Зарипова Алина,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9EF">
        <w:rPr>
          <w:rFonts w:ascii="Times New Roman" w:hAnsi="Times New Roman"/>
          <w:sz w:val="28"/>
          <w:szCs w:val="28"/>
        </w:rPr>
        <w:t>театральная студия «Скоморошек», МБУ ДО «Центр</w:t>
      </w:r>
      <w:r>
        <w:rPr>
          <w:rFonts w:ascii="Times New Roman" w:hAnsi="Times New Roman"/>
          <w:sz w:val="28"/>
          <w:szCs w:val="28"/>
        </w:rPr>
        <w:t xml:space="preserve"> детско-юношеского творчества»,</w:t>
      </w:r>
      <w:r w:rsidRPr="00AC69EF">
        <w:rPr>
          <w:rFonts w:ascii="Times New Roman" w:hAnsi="Times New Roman"/>
          <w:sz w:val="28"/>
          <w:szCs w:val="28"/>
        </w:rPr>
        <w:t xml:space="preserve">  г.Альметьевск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7B9A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 xml:space="preserve">  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10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Маликова Айсылу, МБДОУ «СОШ №24»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9EF">
        <w:rPr>
          <w:rFonts w:ascii="Times New Roman" w:hAnsi="Times New Roman"/>
          <w:sz w:val="28"/>
          <w:szCs w:val="28"/>
        </w:rPr>
        <w:t>г.Альметьевск</w:t>
      </w:r>
      <w:r>
        <w:rPr>
          <w:rFonts w:ascii="Times New Roman" w:hAnsi="Times New Roman"/>
          <w:sz w:val="28"/>
          <w:szCs w:val="28"/>
        </w:rPr>
        <w:t>, рук. Хабибуллина И. З.</w:t>
      </w:r>
    </w:p>
    <w:p w:rsidR="00FD3806" w:rsidRPr="005C7B9A" w:rsidRDefault="00FD3806" w:rsidP="005C7B9A">
      <w:pPr>
        <w:pStyle w:val="ListParagraph"/>
        <w:numPr>
          <w:ilvl w:val="0"/>
          <w:numId w:val="10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 xml:space="preserve">Шигапова Эмилия, МБУ ДО «Центр </w:t>
      </w:r>
      <w:r>
        <w:rPr>
          <w:rFonts w:ascii="Times New Roman" w:hAnsi="Times New Roman"/>
          <w:sz w:val="28"/>
          <w:szCs w:val="28"/>
        </w:rPr>
        <w:t>внешкольной работы», г.</w:t>
      </w:r>
      <w:r w:rsidRPr="00AC69EF">
        <w:rPr>
          <w:rFonts w:ascii="Times New Roman" w:hAnsi="Times New Roman"/>
          <w:sz w:val="28"/>
          <w:szCs w:val="28"/>
        </w:rPr>
        <w:t>Менделеевск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7B9A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C69EF">
        <w:rPr>
          <w:rFonts w:ascii="Times New Roman" w:hAnsi="Times New Roman"/>
          <w:b/>
          <w:sz w:val="28"/>
          <w:szCs w:val="28"/>
        </w:rPr>
        <w:t xml:space="preserve">  Диплом 3 степени</w:t>
      </w:r>
    </w:p>
    <w:p w:rsidR="00FD3806" w:rsidRPr="00AC69EF" w:rsidRDefault="00FD3806" w:rsidP="00AC69EF">
      <w:pPr>
        <w:pStyle w:val="ListParagraph"/>
        <w:numPr>
          <w:ilvl w:val="0"/>
          <w:numId w:val="12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Зарипова Луиза, МАУДО «Детская школа театрального искусства», г.Набережные Челны</w:t>
      </w:r>
      <w:r>
        <w:rPr>
          <w:rFonts w:ascii="Times New Roman" w:hAnsi="Times New Roman"/>
          <w:sz w:val="28"/>
          <w:szCs w:val="28"/>
        </w:rPr>
        <w:t>, рук. Воронова В.А.</w:t>
      </w:r>
    </w:p>
    <w:p w:rsidR="00FD3806" w:rsidRPr="005C7B9A" w:rsidRDefault="00FD3806" w:rsidP="005C7B9A">
      <w:pPr>
        <w:pStyle w:val="ListParagraph"/>
        <w:numPr>
          <w:ilvl w:val="0"/>
          <w:numId w:val="12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 xml:space="preserve">Гильмуллина Азалия, </w:t>
      </w:r>
      <w:r>
        <w:rPr>
          <w:rFonts w:ascii="Times New Roman" w:hAnsi="Times New Roman"/>
          <w:sz w:val="28"/>
          <w:szCs w:val="28"/>
        </w:rPr>
        <w:t>театральная студия «Скоморошек»</w:t>
      </w:r>
      <w:r w:rsidRPr="00AC69EF">
        <w:rPr>
          <w:rFonts w:ascii="Times New Roman" w:hAnsi="Times New Roman"/>
          <w:sz w:val="28"/>
          <w:szCs w:val="28"/>
        </w:rPr>
        <w:t>, МБУ ДО «Центр дет</w:t>
      </w:r>
      <w:r>
        <w:rPr>
          <w:rFonts w:ascii="Times New Roman" w:hAnsi="Times New Roman"/>
          <w:sz w:val="28"/>
          <w:szCs w:val="28"/>
        </w:rPr>
        <w:t>ско-юношеского творчества»,</w:t>
      </w:r>
      <w:r w:rsidRPr="00AC69EF">
        <w:rPr>
          <w:rFonts w:ascii="Times New Roman" w:hAnsi="Times New Roman"/>
          <w:sz w:val="28"/>
          <w:szCs w:val="28"/>
        </w:rPr>
        <w:t xml:space="preserve"> г.Альметьевск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C69EF">
        <w:rPr>
          <w:rFonts w:ascii="Times New Roman" w:hAnsi="Times New Roman"/>
          <w:sz w:val="28"/>
          <w:szCs w:val="28"/>
        </w:rPr>
        <w:t xml:space="preserve"> </w:t>
      </w:r>
      <w:r w:rsidRPr="005C7B9A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Default="00FD3806" w:rsidP="00AC69EF">
      <w:pPr>
        <w:pStyle w:val="ListParagraph"/>
        <w:numPr>
          <w:ilvl w:val="0"/>
          <w:numId w:val="12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Абрамова Д</w:t>
      </w:r>
      <w:r w:rsidRPr="00AC69EF">
        <w:rPr>
          <w:rFonts w:ascii="Times New Roman" w:hAnsi="Times New Roman"/>
          <w:sz w:val="28"/>
          <w:szCs w:val="28"/>
        </w:rPr>
        <w:t>арья, МБУ ДО «Дом</w:t>
      </w:r>
      <w:r>
        <w:rPr>
          <w:rFonts w:ascii="Times New Roman" w:hAnsi="Times New Roman"/>
          <w:sz w:val="28"/>
          <w:szCs w:val="28"/>
        </w:rPr>
        <w:t xml:space="preserve"> детского творчества», г. Заинск, рук. Нестерова Т.П.</w:t>
      </w:r>
    </w:p>
    <w:p w:rsidR="00FD3806" w:rsidRPr="00AC69EF" w:rsidRDefault="00FD3806" w:rsidP="00AC69EF">
      <w:pPr>
        <w:pStyle w:val="ListParagraph"/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D3806" w:rsidRDefault="00FD3806" w:rsidP="00AC69EF">
      <w:pPr>
        <w:tabs>
          <w:tab w:val="left" w:pos="567"/>
          <w:tab w:val="left" w:pos="2583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 xml:space="preserve">Номинация: Театральное творчество. Художественное слово. </w:t>
      </w:r>
    </w:p>
    <w:p w:rsidR="00FD3806" w:rsidRPr="00AC69EF" w:rsidRDefault="00FD3806" w:rsidP="00AC69EF">
      <w:pPr>
        <w:tabs>
          <w:tab w:val="left" w:pos="567"/>
          <w:tab w:val="left" w:pos="2583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Старший возраст.</w:t>
      </w:r>
    </w:p>
    <w:p w:rsidR="00FD3806" w:rsidRPr="00A803B4" w:rsidRDefault="00FD3806" w:rsidP="00AC69EF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A803B4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5C7B9A" w:rsidRDefault="00FD3806" w:rsidP="005C7B9A">
      <w:pPr>
        <w:pStyle w:val="ListParagraph"/>
        <w:numPr>
          <w:ilvl w:val="0"/>
          <w:numId w:val="14"/>
        </w:numPr>
        <w:tabs>
          <w:tab w:val="left" w:pos="567"/>
          <w:tab w:val="left" w:pos="258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Долганова Ольга, театральная студия «Скоморошек», МБУ ДО «Цент</w:t>
      </w:r>
      <w:r>
        <w:rPr>
          <w:rFonts w:ascii="Times New Roman" w:hAnsi="Times New Roman"/>
          <w:sz w:val="28"/>
          <w:szCs w:val="28"/>
        </w:rPr>
        <w:t>р детско-юношеского творчества»</w:t>
      </w:r>
      <w:r w:rsidRPr="00AC69EF">
        <w:rPr>
          <w:rFonts w:ascii="Times New Roman" w:hAnsi="Times New Roman"/>
          <w:sz w:val="28"/>
          <w:szCs w:val="28"/>
        </w:rPr>
        <w:t>,  г.Альметьевск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7B9A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Pr="00A803B4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803B4">
        <w:rPr>
          <w:rFonts w:ascii="Times New Roman" w:hAnsi="Times New Roman"/>
          <w:b/>
          <w:sz w:val="28"/>
          <w:szCs w:val="28"/>
        </w:rPr>
        <w:t xml:space="preserve">  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14"/>
        </w:numPr>
        <w:tabs>
          <w:tab w:val="left" w:pos="567"/>
          <w:tab w:val="left" w:pos="2583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 xml:space="preserve">Быстренин Кирилл,  </w:t>
      </w:r>
      <w:r>
        <w:rPr>
          <w:rFonts w:ascii="Times New Roman" w:hAnsi="Times New Roman"/>
          <w:sz w:val="28"/>
          <w:szCs w:val="28"/>
        </w:rPr>
        <w:t>ДОО «Вега»</w:t>
      </w:r>
      <w:r w:rsidRPr="00AC69EF">
        <w:rPr>
          <w:rFonts w:ascii="Times New Roman" w:hAnsi="Times New Roman"/>
          <w:sz w:val="28"/>
          <w:szCs w:val="28"/>
        </w:rPr>
        <w:t>, МБУ ДО «Центр</w:t>
      </w:r>
      <w:r>
        <w:rPr>
          <w:rFonts w:ascii="Times New Roman" w:hAnsi="Times New Roman"/>
          <w:sz w:val="28"/>
          <w:szCs w:val="28"/>
        </w:rPr>
        <w:t xml:space="preserve"> детско-юношеского творчества»,</w:t>
      </w:r>
      <w:r w:rsidRPr="00AC69EF">
        <w:rPr>
          <w:rFonts w:ascii="Times New Roman" w:hAnsi="Times New Roman"/>
          <w:sz w:val="28"/>
          <w:szCs w:val="28"/>
        </w:rPr>
        <w:t xml:space="preserve">  г.Альметьевск</w:t>
      </w:r>
      <w:r>
        <w:rPr>
          <w:rFonts w:ascii="Times New Roman" w:hAnsi="Times New Roman"/>
          <w:sz w:val="28"/>
          <w:szCs w:val="28"/>
        </w:rPr>
        <w:t>, рук. Белякова К.Н.</w:t>
      </w:r>
    </w:p>
    <w:p w:rsidR="00FD3806" w:rsidRPr="00484EED" w:rsidRDefault="00FD3806" w:rsidP="00484EED">
      <w:pPr>
        <w:pStyle w:val="ListParagraph"/>
        <w:numPr>
          <w:ilvl w:val="0"/>
          <w:numId w:val="14"/>
        </w:numPr>
        <w:tabs>
          <w:tab w:val="left" w:pos="567"/>
          <w:tab w:val="left" w:pos="258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 xml:space="preserve"> Мавлютова Аделина,  театральная студия «Скоморошек» , МБУ ДО «ЦДЮТ»,  г.Альметьевск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84EED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Pr="00A803B4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803B4">
        <w:rPr>
          <w:rFonts w:ascii="Times New Roman" w:hAnsi="Times New Roman"/>
          <w:b/>
          <w:sz w:val="28"/>
          <w:szCs w:val="28"/>
        </w:rPr>
        <w:t xml:space="preserve">  Диплом 3 степени</w:t>
      </w:r>
    </w:p>
    <w:p w:rsidR="00FD3806" w:rsidRPr="00AC69EF" w:rsidRDefault="00FD3806" w:rsidP="00AC69EF">
      <w:pPr>
        <w:pStyle w:val="ListParagraph"/>
        <w:numPr>
          <w:ilvl w:val="0"/>
          <w:numId w:val="14"/>
        </w:numPr>
        <w:tabs>
          <w:tab w:val="left" w:pos="567"/>
          <w:tab w:val="left" w:pos="2583"/>
        </w:tabs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 xml:space="preserve">Минниханова Диляра, </w:t>
      </w:r>
      <w:r>
        <w:rPr>
          <w:rFonts w:ascii="Times New Roman" w:hAnsi="Times New Roman"/>
          <w:sz w:val="28"/>
          <w:szCs w:val="28"/>
        </w:rPr>
        <w:t xml:space="preserve">ДОО «Вега», </w:t>
      </w:r>
      <w:r w:rsidRPr="00AC69EF">
        <w:rPr>
          <w:rFonts w:ascii="Times New Roman" w:hAnsi="Times New Roman"/>
          <w:sz w:val="28"/>
          <w:szCs w:val="28"/>
        </w:rPr>
        <w:t>МБУ ДО «Центр детско-юношес</w:t>
      </w:r>
      <w:r>
        <w:rPr>
          <w:rFonts w:ascii="Times New Roman" w:hAnsi="Times New Roman"/>
          <w:sz w:val="28"/>
          <w:szCs w:val="28"/>
        </w:rPr>
        <w:t>кого творчества», г.Альметьевск, рук. Белякова К.Н.</w:t>
      </w:r>
    </w:p>
    <w:p w:rsidR="00FD3806" w:rsidRPr="00AC69EF" w:rsidRDefault="00FD3806" w:rsidP="00AC69EF">
      <w:pPr>
        <w:pStyle w:val="ListParagraph"/>
        <w:numPr>
          <w:ilvl w:val="0"/>
          <w:numId w:val="14"/>
        </w:numPr>
        <w:tabs>
          <w:tab w:val="left" w:pos="567"/>
          <w:tab w:val="left" w:pos="2583"/>
        </w:tabs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Хуснутдинов Аяз, МБОУ  «Ютазинская средняя общеобразовательная школа»,  с. Ютаза, Ютазинский р-н</w:t>
      </w:r>
      <w:r>
        <w:rPr>
          <w:rFonts w:ascii="Times New Roman" w:hAnsi="Times New Roman"/>
          <w:sz w:val="28"/>
          <w:szCs w:val="28"/>
        </w:rPr>
        <w:t>, рук. Валиуллина Л.Г.</w:t>
      </w:r>
    </w:p>
    <w:p w:rsidR="00FD3806" w:rsidRPr="009920E1" w:rsidRDefault="00FD3806" w:rsidP="00AC69EF">
      <w:pPr>
        <w:pStyle w:val="ListParagraph"/>
        <w:numPr>
          <w:ilvl w:val="0"/>
          <w:numId w:val="14"/>
        </w:numPr>
        <w:tabs>
          <w:tab w:val="left" w:pos="567"/>
          <w:tab w:val="left" w:pos="2583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Студенты Нижнекамского музыкального колледжа им. С. Сайдашева,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9EF">
        <w:rPr>
          <w:rFonts w:ascii="Times New Roman" w:hAnsi="Times New Roman"/>
          <w:sz w:val="28"/>
          <w:szCs w:val="28"/>
        </w:rPr>
        <w:t>ГАПОУ «Нижнекамский музыкальный колледж им. С.Сайдашева», г.Нижнекамск</w:t>
      </w:r>
      <w:r>
        <w:rPr>
          <w:rFonts w:ascii="Times New Roman" w:hAnsi="Times New Roman"/>
          <w:sz w:val="28"/>
          <w:szCs w:val="28"/>
        </w:rPr>
        <w:t>, рук. Нуруллина Р.Ф.</w:t>
      </w:r>
    </w:p>
    <w:p w:rsidR="00FD3806" w:rsidRPr="00AC69EF" w:rsidRDefault="00FD3806" w:rsidP="009920E1">
      <w:pPr>
        <w:pStyle w:val="ListParagraph"/>
        <w:tabs>
          <w:tab w:val="left" w:pos="567"/>
          <w:tab w:val="left" w:pos="2583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FD3806" w:rsidRDefault="00FD3806" w:rsidP="00AC69EF">
      <w:pPr>
        <w:tabs>
          <w:tab w:val="left" w:pos="567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 xml:space="preserve">Номинация: Театральное творчество. Кукольный театр. </w:t>
      </w:r>
    </w:p>
    <w:p w:rsidR="00FD3806" w:rsidRPr="00AC69EF" w:rsidRDefault="00FD3806" w:rsidP="00AC69EF">
      <w:pPr>
        <w:tabs>
          <w:tab w:val="left" w:pos="567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Дошкольный возраст.</w:t>
      </w:r>
    </w:p>
    <w:p w:rsidR="00FD3806" w:rsidRPr="005629EA" w:rsidRDefault="00FD3806" w:rsidP="00AC69EF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484EED" w:rsidRDefault="00FD3806" w:rsidP="00484EED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Театральная студия «Скоморошек», МБУ ДО «ЦДЮТ», г.Альметьевск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84EED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Pr="005629EA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«Затейники» МАДОУ №20 «Мозаика», г. Чистополь</w:t>
      </w:r>
      <w:r>
        <w:rPr>
          <w:rFonts w:ascii="Times New Roman" w:hAnsi="Times New Roman"/>
          <w:sz w:val="28"/>
          <w:szCs w:val="28"/>
        </w:rPr>
        <w:t>, рук. Трусова Е. Г., Юзеева Е.А.</w:t>
      </w:r>
    </w:p>
    <w:p w:rsidR="00FD3806" w:rsidRPr="005629EA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3 степени</w:t>
      </w:r>
    </w:p>
    <w:p w:rsidR="00FD3806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Галеева Камилла МБДОУ «Детский сад общеразвивающего вида №7» «Непоседа», г.Чистополь</w:t>
      </w:r>
      <w:r>
        <w:rPr>
          <w:rFonts w:ascii="Times New Roman" w:hAnsi="Times New Roman"/>
          <w:sz w:val="28"/>
          <w:szCs w:val="28"/>
        </w:rPr>
        <w:t xml:space="preserve">, рук. Тимошкина И. Н., Новикова Н. Я </w:t>
      </w:r>
    </w:p>
    <w:p w:rsidR="00FD3806" w:rsidRPr="00AC69EF" w:rsidRDefault="00FD3806" w:rsidP="005629EA">
      <w:pPr>
        <w:pStyle w:val="ListParagraph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806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 xml:space="preserve">Номинация: Театральное творчество. Кукольный театр. 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Младший возраст</w:t>
      </w:r>
    </w:p>
    <w:p w:rsidR="00FD3806" w:rsidRPr="005629EA" w:rsidRDefault="00FD3806" w:rsidP="005629EA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1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</w:p>
    <w:p w:rsidR="00FD3806" w:rsidRPr="009859B1" w:rsidRDefault="00FD3806" w:rsidP="009859B1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Театральная студия «Скоморошек», МБУ ДО «ЦДЮТ», г.Альметьевск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59B1">
        <w:rPr>
          <w:rFonts w:ascii="Times New Roman" w:hAnsi="Times New Roman"/>
          <w:sz w:val="28"/>
          <w:szCs w:val="28"/>
        </w:rPr>
        <w:t>рук. Ладыгина Ю.В.</w:t>
      </w:r>
    </w:p>
    <w:p w:rsidR="00FD3806" w:rsidRPr="005629EA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«Золотой ключик» МАОУ «СОШ №18 с углубленным изучением англ</w:t>
      </w:r>
      <w:r>
        <w:rPr>
          <w:rFonts w:ascii="Times New Roman" w:hAnsi="Times New Roman"/>
          <w:sz w:val="28"/>
          <w:szCs w:val="28"/>
        </w:rPr>
        <w:t xml:space="preserve">ийского языка» Вахитовский р-н, </w:t>
      </w:r>
      <w:r w:rsidRPr="00AC69EF">
        <w:rPr>
          <w:rFonts w:ascii="Times New Roman" w:hAnsi="Times New Roman"/>
          <w:sz w:val="28"/>
          <w:szCs w:val="28"/>
        </w:rPr>
        <w:t>г. Казань</w:t>
      </w:r>
      <w:r>
        <w:rPr>
          <w:rFonts w:ascii="Times New Roman" w:hAnsi="Times New Roman"/>
          <w:sz w:val="28"/>
          <w:szCs w:val="28"/>
        </w:rPr>
        <w:t>, рук. Богданова Г.М.</w:t>
      </w:r>
    </w:p>
    <w:p w:rsidR="00FD3806" w:rsidRPr="005629EA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3 степени</w:t>
      </w:r>
    </w:p>
    <w:p w:rsidR="00FD3806" w:rsidRPr="00AC69EF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«Школьный театр» МБОУ ДО детей «Новокинерский Дом детского творчества» с. Н. Кинерь, Арский р-н.</w:t>
      </w:r>
      <w:r>
        <w:rPr>
          <w:rFonts w:ascii="Times New Roman" w:hAnsi="Times New Roman"/>
          <w:sz w:val="28"/>
          <w:szCs w:val="28"/>
        </w:rPr>
        <w:t>, рук. Загидуллина Г.В.</w:t>
      </w:r>
    </w:p>
    <w:p w:rsidR="00FD3806" w:rsidRPr="00AC69EF" w:rsidRDefault="00FD3806" w:rsidP="005629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806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5629EA">
        <w:rPr>
          <w:rFonts w:ascii="Times New Roman" w:hAnsi="Times New Roman"/>
          <w:i/>
          <w:sz w:val="28"/>
          <w:szCs w:val="28"/>
        </w:rPr>
        <w:t xml:space="preserve">Номинация: </w:t>
      </w:r>
      <w:r w:rsidRPr="00AC69EF">
        <w:rPr>
          <w:rFonts w:ascii="Times New Roman" w:hAnsi="Times New Roman"/>
          <w:i/>
          <w:sz w:val="28"/>
          <w:szCs w:val="28"/>
        </w:rPr>
        <w:t xml:space="preserve">Театральное творчество. Кукольный театр. 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Средний возраст.</w:t>
      </w:r>
    </w:p>
    <w:p w:rsidR="00FD3806" w:rsidRPr="005629EA" w:rsidRDefault="00FD3806" w:rsidP="005629EA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AC69EF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«Кояшкай» МБУ ДО «Дворец школьников», г. Арск</w:t>
      </w:r>
      <w:r>
        <w:rPr>
          <w:rFonts w:ascii="Times New Roman" w:hAnsi="Times New Roman"/>
          <w:sz w:val="28"/>
          <w:szCs w:val="28"/>
        </w:rPr>
        <w:t>, рук. Низамиева Д.И.</w:t>
      </w:r>
    </w:p>
    <w:p w:rsidR="00FD3806" w:rsidRPr="005629EA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«Тер</w:t>
      </w:r>
      <w:r>
        <w:rPr>
          <w:rFonts w:ascii="Times New Roman" w:hAnsi="Times New Roman"/>
          <w:sz w:val="28"/>
          <w:szCs w:val="28"/>
        </w:rPr>
        <w:t>емок» МБОУ «Шеморданский лицей»</w:t>
      </w:r>
      <w:r w:rsidRPr="00AC69EF">
        <w:rPr>
          <w:rFonts w:ascii="Times New Roman" w:hAnsi="Times New Roman"/>
          <w:sz w:val="28"/>
          <w:szCs w:val="28"/>
        </w:rPr>
        <w:t>, Сабинский р-н, п. Шемордан</w:t>
      </w:r>
      <w:r>
        <w:rPr>
          <w:rFonts w:ascii="Times New Roman" w:hAnsi="Times New Roman"/>
          <w:sz w:val="28"/>
          <w:szCs w:val="28"/>
        </w:rPr>
        <w:t>, рук. Емельянова Л.М.</w:t>
      </w:r>
    </w:p>
    <w:p w:rsidR="00FD3806" w:rsidRPr="005629EA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3 степени</w:t>
      </w:r>
    </w:p>
    <w:p w:rsidR="00FD3806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«Гармония» школа №24 Приволжский р-н, г.Казань</w:t>
      </w:r>
      <w:r>
        <w:rPr>
          <w:rFonts w:ascii="Times New Roman" w:hAnsi="Times New Roman"/>
          <w:sz w:val="28"/>
          <w:szCs w:val="28"/>
        </w:rPr>
        <w:t>, рук. Алешина О.Ю.</w:t>
      </w:r>
    </w:p>
    <w:p w:rsidR="00FD3806" w:rsidRPr="00AC69EF" w:rsidRDefault="00FD3806" w:rsidP="005629EA">
      <w:pPr>
        <w:pStyle w:val="ListParagraph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3806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 xml:space="preserve">Театральное творчество. Кукольный театр. 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Старший  возраст.</w:t>
      </w:r>
    </w:p>
    <w:p w:rsidR="00FD3806" w:rsidRPr="005629EA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1 степени</w:t>
      </w:r>
    </w:p>
    <w:p w:rsidR="00FD3806" w:rsidRPr="00AC69EF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«Тылсым» ГАПОУ «</w:t>
      </w:r>
      <w:r w:rsidRPr="00AC69EF">
        <w:rPr>
          <w:rFonts w:ascii="Times New Roman" w:hAnsi="Times New Roman"/>
          <w:sz w:val="28"/>
          <w:szCs w:val="28"/>
        </w:rPr>
        <w:t>Арский пед</w:t>
      </w:r>
      <w:r>
        <w:rPr>
          <w:rFonts w:ascii="Times New Roman" w:hAnsi="Times New Roman"/>
          <w:sz w:val="28"/>
          <w:szCs w:val="28"/>
        </w:rPr>
        <w:t>агогический колледж им. Г.Тукая»</w:t>
      </w:r>
      <w:r w:rsidRPr="00AC69E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9EF">
        <w:rPr>
          <w:rFonts w:ascii="Times New Roman" w:hAnsi="Times New Roman"/>
          <w:sz w:val="28"/>
          <w:szCs w:val="28"/>
        </w:rPr>
        <w:t>г.Арск</w:t>
      </w:r>
      <w:r>
        <w:rPr>
          <w:rFonts w:ascii="Times New Roman" w:hAnsi="Times New Roman"/>
          <w:sz w:val="28"/>
          <w:szCs w:val="28"/>
        </w:rPr>
        <w:t>, рук. Абдуллина М.Г.</w:t>
      </w:r>
    </w:p>
    <w:p w:rsidR="00FD3806" w:rsidRPr="005629EA" w:rsidRDefault="00FD3806" w:rsidP="00AC69E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629EA">
        <w:rPr>
          <w:rFonts w:ascii="Times New Roman" w:hAnsi="Times New Roman"/>
          <w:b/>
          <w:sz w:val="28"/>
          <w:szCs w:val="28"/>
        </w:rPr>
        <w:t>Диплом 2 степени</w:t>
      </w:r>
    </w:p>
    <w:p w:rsidR="00FD3806" w:rsidRPr="00AC69EF" w:rsidRDefault="00FD3806" w:rsidP="000503C9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«Затейники» МАУ ДО «Дом детского творчества», г. Н. Челны</w:t>
      </w:r>
      <w:r>
        <w:rPr>
          <w:rFonts w:ascii="Times New Roman" w:hAnsi="Times New Roman"/>
          <w:sz w:val="28"/>
          <w:szCs w:val="28"/>
        </w:rPr>
        <w:t>, рук. Лисина В.В.</w:t>
      </w:r>
    </w:p>
    <w:p w:rsidR="00FD3806" w:rsidRPr="00AC69EF" w:rsidRDefault="00FD3806" w:rsidP="00AC69E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C69EF">
        <w:rPr>
          <w:rFonts w:ascii="Times New Roman" w:hAnsi="Times New Roman"/>
          <w:i/>
          <w:sz w:val="28"/>
          <w:szCs w:val="28"/>
        </w:rPr>
        <w:t>Подробная информация с указанием участников и обладателей грамот в Приложение №1.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0"/>
          <w:szCs w:val="20"/>
        </w:rPr>
        <w:t>Финансирование мероприятия</w:t>
      </w:r>
      <w:r w:rsidRPr="00AC69EF">
        <w:rPr>
          <w:rFonts w:ascii="Times New Roman" w:hAnsi="Times New Roman"/>
          <w:sz w:val="28"/>
          <w:szCs w:val="28"/>
        </w:rPr>
        <w:t xml:space="preserve"> Финансирование конкурса не предусмотрено положением. Дипломы, грамоты и свидетельства передавались участникам в электронном виде.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Спонсоры не предусмотрены.</w:t>
      </w:r>
    </w:p>
    <w:p w:rsidR="00FD3806" w:rsidRPr="00AC69EF" w:rsidRDefault="00FD3806" w:rsidP="00AC69EF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0"/>
          <w:szCs w:val="20"/>
        </w:rPr>
        <w:t>Основные трудности при организации мероприятия</w:t>
      </w:r>
      <w:r w:rsidRPr="00AC69EF">
        <w:rPr>
          <w:rFonts w:ascii="Times New Roman" w:hAnsi="Times New Roman"/>
          <w:sz w:val="28"/>
          <w:szCs w:val="28"/>
        </w:rPr>
        <w:t xml:space="preserve"> </w:t>
      </w:r>
    </w:p>
    <w:p w:rsidR="00FD3806" w:rsidRPr="00AC69EF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69EF">
        <w:rPr>
          <w:rFonts w:ascii="Times New Roman" w:hAnsi="Times New Roman"/>
          <w:sz w:val="28"/>
          <w:szCs w:val="28"/>
        </w:rPr>
        <w:t>В связи со сложностями перевоза детей в другие города, удобно проводить конкурс в заочной форме, - эт</w:t>
      </w:r>
      <w:r>
        <w:rPr>
          <w:rFonts w:ascii="Times New Roman" w:hAnsi="Times New Roman"/>
          <w:sz w:val="28"/>
          <w:szCs w:val="28"/>
        </w:rPr>
        <w:t>о отметили и участники конкурса</w:t>
      </w:r>
      <w:r w:rsidRPr="00AC69E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Но, в связи с тем, что конкурс бесплатный – было большое количество участников, следовательно времени на просмотр и подведение итогов было недостаточно. Мы, организаторы, не хотим уменьшать количество участников за счет предложенной квоты, например: от каждого учреждения по 1 участнику, т.к. у одного педагога есть действительно талантливые и достойные обучающиеся. В связи с этим в следующем сезоне увеличим количество дней для подведения итогов.</w:t>
      </w:r>
    </w:p>
    <w:p w:rsidR="00FD3806" w:rsidRPr="00AC69EF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работы организаторами выявлены ошибки в структуре заявки, что уже отмечено на будущее проведение конкурса.</w:t>
      </w:r>
    </w:p>
    <w:p w:rsidR="00FD3806" w:rsidRPr="00AC69EF" w:rsidRDefault="00FD3806" w:rsidP="00AC69EF">
      <w:pPr>
        <w:pStyle w:val="ListParagraph"/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первый год проведения конкурса состоялся Гала-концерт и награждение победителей. В этом году не хватало живого общения – это было отмечено руководителями коллективов. Опять таки, все зависит от финансирования конкурса. Если в следующем сезоне будут разрешены организационные взносы с участников, то будем проведен и Гала-концерт, и мастер-классы, и брифинги. </w:t>
      </w:r>
    </w:p>
    <w:p w:rsidR="00FD3806" w:rsidRPr="00AC69EF" w:rsidRDefault="00FD3806" w:rsidP="000503C9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Сведения о призерах конкурсного мероприятия</w:t>
      </w:r>
    </w:p>
    <w:p w:rsidR="00FD3806" w:rsidRDefault="00FD3806" w:rsidP="000503C9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4252"/>
        <w:gridCol w:w="1134"/>
        <w:gridCol w:w="1134"/>
        <w:gridCol w:w="1134"/>
        <w:gridCol w:w="1383"/>
      </w:tblGrid>
      <w:tr w:rsidR="00FD3806" w:rsidRPr="00DC20B4" w:rsidTr="00DC20B4">
        <w:tc>
          <w:tcPr>
            <w:tcW w:w="534" w:type="dxa"/>
            <w:vMerge w:val="restart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  <w:vMerge w:val="restart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4785" w:type="dxa"/>
            <w:gridSpan w:val="4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Количество призеров</w:t>
            </w:r>
          </w:p>
        </w:tc>
      </w:tr>
      <w:tr w:rsidR="00FD3806" w:rsidRPr="00DC20B4" w:rsidTr="00DC20B4">
        <w:tc>
          <w:tcPr>
            <w:tcW w:w="534" w:type="dxa"/>
            <w:vMerge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МБДОУ №13 «Рябинка», г.Азнакаево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МАДОУ №20 «Мозаика», г. Чистополь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МБУ ДО «Дом детского творчества», г.Заинск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МБУ ДО «ЦДЮТ», г.Альметьевск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филиал МБОУ «СОШ с. Чалпы» «Детский сад «Аккош», с. Татарский Шуган»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с. Калмия, Тукаевский р-н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МАОУ СОШ№16, Альметьевск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«Школьный театр», с. Н. Кинерь, Арский р-н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МБОУ «СОШ №7» г.Азнакаево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МАУДО «Детская школа театрального искусства», г.Набережные Челны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МБУ «Районно-городской Дворец культуры» г.Азнакаево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МБОУ «СОШ №171 с углубленным изучением отдельных предметов», 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МБОУ татарская гимназия №14 им. Х Атласи, г. Бугульма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гимназия №16, ЦВР приволжский р-н, г.Казань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«СОШ №18 с углубленным изучением английского языка» Вахитовский р-н, г. 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ЧОУ Средняя школа №23 «Менеджер», Альметьевск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ФБГОУ ВО «КНИТУ-КХТИ», г. 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Общеобразовательная школа-интернат «</w:t>
            </w:r>
            <w:r w:rsidRPr="00DC20B4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DC20B4">
              <w:rPr>
                <w:rFonts w:ascii="Times New Roman" w:hAnsi="Times New Roman"/>
                <w:sz w:val="28"/>
                <w:szCs w:val="28"/>
              </w:rPr>
              <w:t>-лицей КФУ», г. 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МБОУ ДО «Центр детского творчества», г.Нурлат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МАДОУ «Детский сад №352 комбинированного вида», г.Казан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МАДОУ «Детский сад №272 комбинированного вида с татарским языком воспитания и обучения» Советский р-н г.Казань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МАУК «Органный зал» г. Н. Челны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МБОУ СОШ №12 Вахитовский р-н, ЦВР Приволжский р-н, г.Казань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МБОО «СОШ №25 им. 70-летия нефти Татарстана», г. Альметьевск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МАОУ «Лицей №121» Советский р-н, г. 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МБДОУ «Детский сад присмотра и оздоровления детей «Подсолнушек», г. Чистополь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МАДОУ «Детский сад №167», г.Казань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МБДОУ «Детский сад общеразвивающего вида №7» «Непоседа», г. Чистополь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МБДОУ №5 «Золотой ключик», п.г.т. Актюбинский Азнакаевский р-н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МБДОУ Детский сад №8, г. Чистополь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МБОУ «Ижевская СОШ», с. Ижевка, Менделеевский р-н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Прогимназия НГДУ «Ямашнефть», г.Альметьевск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Центр Детского творчества Вахитовского р-на,  г.Казань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школа при АНО ВО «Университет Иннополис», г.Иннополис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МБДОУ «СОШ №24» г.Альметьевск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МБУ ДО «Центр внешкольной работы», г.Менделеевск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МАУДО «Детская школа театрального искусства», г.Набережные Челны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МБУ ДО «Дом детского творчества», г. Заинск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МБОУ  «Ютазинская средняя общеобразовательная школа»,  с. Ютаза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ГАПОУ «Нижнекамский музыкальный колледж им. С.Сайдашева», г.Нижнекамск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МБДОУ «Детский сад общеразвивающего вида №7» «Непоседа», г.Чистополь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МБОУ ДО детей «Новокинерский Дом детского творчества» с. Н. Кинерь, Арский р-н.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МБУ ДО «Дворец школьников», г. Арск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МБОУ «Шеморданский лицей», Сабинский р-н, п. Шемордан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школа №24 Приволжский р-н, г.Казань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Г.Тукая», г.Арск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806" w:rsidRPr="00DC20B4" w:rsidTr="00DC20B4">
        <w:tc>
          <w:tcPr>
            <w:tcW w:w="5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252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МАУ ДО «Дом детского творчества», г. Н. Челны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D3806" w:rsidRPr="00DC20B4" w:rsidRDefault="00FD3806" w:rsidP="00DC20B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3806" w:rsidRDefault="00FD3806" w:rsidP="000503C9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D3806" w:rsidRPr="00BD2371" w:rsidRDefault="00FD3806" w:rsidP="000503C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D3806" w:rsidRPr="00BD2371" w:rsidSect="00CA3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187"/>
    <w:multiLevelType w:val="hybridMultilevel"/>
    <w:tmpl w:val="83E0C5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6E26F6"/>
    <w:multiLevelType w:val="hybridMultilevel"/>
    <w:tmpl w:val="B7C48FE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A375F53"/>
    <w:multiLevelType w:val="hybridMultilevel"/>
    <w:tmpl w:val="62EA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555499"/>
    <w:multiLevelType w:val="hybridMultilevel"/>
    <w:tmpl w:val="4E3018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C854AC"/>
    <w:multiLevelType w:val="hybridMultilevel"/>
    <w:tmpl w:val="0C047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F87DCD"/>
    <w:multiLevelType w:val="hybridMultilevel"/>
    <w:tmpl w:val="0C08D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314C91"/>
    <w:multiLevelType w:val="hybridMultilevel"/>
    <w:tmpl w:val="47BEC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7065A34"/>
    <w:multiLevelType w:val="hybridMultilevel"/>
    <w:tmpl w:val="B11E5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C179F"/>
    <w:multiLevelType w:val="hybridMultilevel"/>
    <w:tmpl w:val="DDB861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FA2068"/>
    <w:multiLevelType w:val="hybridMultilevel"/>
    <w:tmpl w:val="CD32AC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0903D70"/>
    <w:multiLevelType w:val="hybridMultilevel"/>
    <w:tmpl w:val="66E4C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991AFC"/>
    <w:multiLevelType w:val="hybridMultilevel"/>
    <w:tmpl w:val="1C5A2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B1854"/>
    <w:multiLevelType w:val="hybridMultilevel"/>
    <w:tmpl w:val="F03CE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3353E7"/>
    <w:multiLevelType w:val="hybridMultilevel"/>
    <w:tmpl w:val="2A009B5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0763AC9"/>
    <w:multiLevelType w:val="hybridMultilevel"/>
    <w:tmpl w:val="D88039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12E4EDB"/>
    <w:multiLevelType w:val="hybridMultilevel"/>
    <w:tmpl w:val="EF286C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163300A"/>
    <w:multiLevelType w:val="hybridMultilevel"/>
    <w:tmpl w:val="68EA5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810A1F"/>
    <w:multiLevelType w:val="hybridMultilevel"/>
    <w:tmpl w:val="F4C25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730F7"/>
    <w:multiLevelType w:val="hybridMultilevel"/>
    <w:tmpl w:val="F174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F11FD"/>
    <w:multiLevelType w:val="hybridMultilevel"/>
    <w:tmpl w:val="7EFC25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EE3B71"/>
    <w:multiLevelType w:val="hybridMultilevel"/>
    <w:tmpl w:val="4B8CB0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A7E582A"/>
    <w:multiLevelType w:val="hybridMultilevel"/>
    <w:tmpl w:val="336A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491162"/>
    <w:multiLevelType w:val="hybridMultilevel"/>
    <w:tmpl w:val="31A60F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29A72E5"/>
    <w:multiLevelType w:val="hybridMultilevel"/>
    <w:tmpl w:val="CF5482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ACB3911"/>
    <w:multiLevelType w:val="hybridMultilevel"/>
    <w:tmpl w:val="376206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B0153A3"/>
    <w:multiLevelType w:val="hybridMultilevel"/>
    <w:tmpl w:val="9468C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B7D5791"/>
    <w:multiLevelType w:val="hybridMultilevel"/>
    <w:tmpl w:val="691AA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C704D84"/>
    <w:multiLevelType w:val="hybridMultilevel"/>
    <w:tmpl w:val="FE84B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FD070E"/>
    <w:multiLevelType w:val="hybridMultilevel"/>
    <w:tmpl w:val="863E5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E89582F"/>
    <w:multiLevelType w:val="hybridMultilevel"/>
    <w:tmpl w:val="85267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4982D7B"/>
    <w:multiLevelType w:val="hybridMultilevel"/>
    <w:tmpl w:val="E960A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1262C9"/>
    <w:multiLevelType w:val="hybridMultilevel"/>
    <w:tmpl w:val="F89C21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66966AB"/>
    <w:multiLevelType w:val="hybridMultilevel"/>
    <w:tmpl w:val="E1DE8BD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3"/>
  </w:num>
  <w:num w:numId="4">
    <w:abstractNumId w:val="30"/>
  </w:num>
  <w:num w:numId="5">
    <w:abstractNumId w:val="19"/>
  </w:num>
  <w:num w:numId="6">
    <w:abstractNumId w:val="4"/>
  </w:num>
  <w:num w:numId="7">
    <w:abstractNumId w:val="28"/>
  </w:num>
  <w:num w:numId="8">
    <w:abstractNumId w:val="10"/>
  </w:num>
  <w:num w:numId="9">
    <w:abstractNumId w:val="32"/>
  </w:num>
  <w:num w:numId="10">
    <w:abstractNumId w:val="11"/>
  </w:num>
  <w:num w:numId="11">
    <w:abstractNumId w:val="31"/>
  </w:num>
  <w:num w:numId="12">
    <w:abstractNumId w:val="27"/>
  </w:num>
  <w:num w:numId="13">
    <w:abstractNumId w:val="9"/>
  </w:num>
  <w:num w:numId="14">
    <w:abstractNumId w:val="17"/>
  </w:num>
  <w:num w:numId="15">
    <w:abstractNumId w:val="12"/>
  </w:num>
  <w:num w:numId="16">
    <w:abstractNumId w:val="18"/>
  </w:num>
  <w:num w:numId="17">
    <w:abstractNumId w:val="21"/>
  </w:num>
  <w:num w:numId="18">
    <w:abstractNumId w:val="6"/>
  </w:num>
  <w:num w:numId="19">
    <w:abstractNumId w:val="26"/>
  </w:num>
  <w:num w:numId="20">
    <w:abstractNumId w:val="0"/>
  </w:num>
  <w:num w:numId="21">
    <w:abstractNumId w:val="22"/>
  </w:num>
  <w:num w:numId="22">
    <w:abstractNumId w:val="8"/>
  </w:num>
  <w:num w:numId="23">
    <w:abstractNumId w:val="16"/>
  </w:num>
  <w:num w:numId="24">
    <w:abstractNumId w:val="24"/>
  </w:num>
  <w:num w:numId="25">
    <w:abstractNumId w:val="3"/>
  </w:num>
  <w:num w:numId="26">
    <w:abstractNumId w:val="25"/>
  </w:num>
  <w:num w:numId="27">
    <w:abstractNumId w:val="14"/>
  </w:num>
  <w:num w:numId="28">
    <w:abstractNumId w:val="7"/>
  </w:num>
  <w:num w:numId="29">
    <w:abstractNumId w:val="20"/>
  </w:num>
  <w:num w:numId="30">
    <w:abstractNumId w:val="13"/>
  </w:num>
  <w:num w:numId="31">
    <w:abstractNumId w:val="1"/>
  </w:num>
  <w:num w:numId="32">
    <w:abstractNumId w:val="15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64F"/>
    <w:rsid w:val="00000EBE"/>
    <w:rsid w:val="000040A9"/>
    <w:rsid w:val="0001688B"/>
    <w:rsid w:val="000269F2"/>
    <w:rsid w:val="00030984"/>
    <w:rsid w:val="000503C9"/>
    <w:rsid w:val="000525D3"/>
    <w:rsid w:val="00054915"/>
    <w:rsid w:val="0006348A"/>
    <w:rsid w:val="00074607"/>
    <w:rsid w:val="00074870"/>
    <w:rsid w:val="0008140D"/>
    <w:rsid w:val="00084304"/>
    <w:rsid w:val="000963E0"/>
    <w:rsid w:val="000A3BA4"/>
    <w:rsid w:val="000A5F60"/>
    <w:rsid w:val="000B2A49"/>
    <w:rsid w:val="000C7F86"/>
    <w:rsid w:val="000D487D"/>
    <w:rsid w:val="000D5AAB"/>
    <w:rsid w:val="000D6FCA"/>
    <w:rsid w:val="001013DF"/>
    <w:rsid w:val="0010220C"/>
    <w:rsid w:val="0011040B"/>
    <w:rsid w:val="00114C2D"/>
    <w:rsid w:val="00116224"/>
    <w:rsid w:val="00140085"/>
    <w:rsid w:val="00145455"/>
    <w:rsid w:val="00145F43"/>
    <w:rsid w:val="00147B3F"/>
    <w:rsid w:val="00163B8D"/>
    <w:rsid w:val="00183A1E"/>
    <w:rsid w:val="00194A9E"/>
    <w:rsid w:val="00194F1A"/>
    <w:rsid w:val="00195AD3"/>
    <w:rsid w:val="001C291D"/>
    <w:rsid w:val="001E0644"/>
    <w:rsid w:val="001E1F16"/>
    <w:rsid w:val="001E4791"/>
    <w:rsid w:val="002250BA"/>
    <w:rsid w:val="00237474"/>
    <w:rsid w:val="00241090"/>
    <w:rsid w:val="00251CFA"/>
    <w:rsid w:val="00256E68"/>
    <w:rsid w:val="0026269D"/>
    <w:rsid w:val="00267F3A"/>
    <w:rsid w:val="00273DC7"/>
    <w:rsid w:val="002741F3"/>
    <w:rsid w:val="00285152"/>
    <w:rsid w:val="00294318"/>
    <w:rsid w:val="00296487"/>
    <w:rsid w:val="00296D3F"/>
    <w:rsid w:val="002A554D"/>
    <w:rsid w:val="002B03CE"/>
    <w:rsid w:val="002B040F"/>
    <w:rsid w:val="002B624A"/>
    <w:rsid w:val="002C223E"/>
    <w:rsid w:val="002C476F"/>
    <w:rsid w:val="002E1405"/>
    <w:rsid w:val="00310260"/>
    <w:rsid w:val="00323BC6"/>
    <w:rsid w:val="003261F7"/>
    <w:rsid w:val="00331802"/>
    <w:rsid w:val="00337C65"/>
    <w:rsid w:val="00344832"/>
    <w:rsid w:val="00344DF9"/>
    <w:rsid w:val="00366716"/>
    <w:rsid w:val="00383213"/>
    <w:rsid w:val="00385AB8"/>
    <w:rsid w:val="003C50DE"/>
    <w:rsid w:val="003D61D9"/>
    <w:rsid w:val="003D7365"/>
    <w:rsid w:val="003E2739"/>
    <w:rsid w:val="00415A24"/>
    <w:rsid w:val="00423DA0"/>
    <w:rsid w:val="00433CC1"/>
    <w:rsid w:val="00454D8D"/>
    <w:rsid w:val="00456B85"/>
    <w:rsid w:val="00461BBA"/>
    <w:rsid w:val="004716BC"/>
    <w:rsid w:val="00481702"/>
    <w:rsid w:val="00481E68"/>
    <w:rsid w:val="0048359C"/>
    <w:rsid w:val="0048389B"/>
    <w:rsid w:val="00484EED"/>
    <w:rsid w:val="00486F8D"/>
    <w:rsid w:val="00491AC2"/>
    <w:rsid w:val="00496210"/>
    <w:rsid w:val="004A4F78"/>
    <w:rsid w:val="004B0D06"/>
    <w:rsid w:val="004B141C"/>
    <w:rsid w:val="004C2AD6"/>
    <w:rsid w:val="004C32EC"/>
    <w:rsid w:val="004C63A6"/>
    <w:rsid w:val="004D31E8"/>
    <w:rsid w:val="004D648B"/>
    <w:rsid w:val="004E5931"/>
    <w:rsid w:val="004E5FC5"/>
    <w:rsid w:val="004E750C"/>
    <w:rsid w:val="004F1E06"/>
    <w:rsid w:val="004F6A18"/>
    <w:rsid w:val="00506F19"/>
    <w:rsid w:val="00510823"/>
    <w:rsid w:val="00512CE5"/>
    <w:rsid w:val="0051729D"/>
    <w:rsid w:val="0053240F"/>
    <w:rsid w:val="00551AD5"/>
    <w:rsid w:val="00552EFB"/>
    <w:rsid w:val="005604E5"/>
    <w:rsid w:val="005629EA"/>
    <w:rsid w:val="00566E0F"/>
    <w:rsid w:val="00596925"/>
    <w:rsid w:val="005A22CA"/>
    <w:rsid w:val="005B33A3"/>
    <w:rsid w:val="005B6CE3"/>
    <w:rsid w:val="005C7B9A"/>
    <w:rsid w:val="005D4F2B"/>
    <w:rsid w:val="005E4DE6"/>
    <w:rsid w:val="005F5504"/>
    <w:rsid w:val="0060409D"/>
    <w:rsid w:val="00606B7A"/>
    <w:rsid w:val="00616EC3"/>
    <w:rsid w:val="00626757"/>
    <w:rsid w:val="00630115"/>
    <w:rsid w:val="00631691"/>
    <w:rsid w:val="00647FC8"/>
    <w:rsid w:val="00656962"/>
    <w:rsid w:val="006612F1"/>
    <w:rsid w:val="00665CF2"/>
    <w:rsid w:val="00674105"/>
    <w:rsid w:val="00674111"/>
    <w:rsid w:val="00675DDD"/>
    <w:rsid w:val="00685765"/>
    <w:rsid w:val="00685E2D"/>
    <w:rsid w:val="00695030"/>
    <w:rsid w:val="00695F6D"/>
    <w:rsid w:val="006A1129"/>
    <w:rsid w:val="006A4236"/>
    <w:rsid w:val="006B78FD"/>
    <w:rsid w:val="006C04AF"/>
    <w:rsid w:val="006C3E34"/>
    <w:rsid w:val="006D4280"/>
    <w:rsid w:val="006E6C6C"/>
    <w:rsid w:val="006F2E8B"/>
    <w:rsid w:val="00715600"/>
    <w:rsid w:val="00722293"/>
    <w:rsid w:val="00722490"/>
    <w:rsid w:val="00723F0F"/>
    <w:rsid w:val="00725703"/>
    <w:rsid w:val="007463F8"/>
    <w:rsid w:val="00753CCB"/>
    <w:rsid w:val="007628A7"/>
    <w:rsid w:val="0076399E"/>
    <w:rsid w:val="00764AF9"/>
    <w:rsid w:val="007743BC"/>
    <w:rsid w:val="00785637"/>
    <w:rsid w:val="00790E0D"/>
    <w:rsid w:val="00791051"/>
    <w:rsid w:val="00795F9D"/>
    <w:rsid w:val="007A0172"/>
    <w:rsid w:val="007B00FF"/>
    <w:rsid w:val="007C35B0"/>
    <w:rsid w:val="007C3632"/>
    <w:rsid w:val="007D2649"/>
    <w:rsid w:val="007E547F"/>
    <w:rsid w:val="007E5D44"/>
    <w:rsid w:val="007F7229"/>
    <w:rsid w:val="00803BFE"/>
    <w:rsid w:val="00803C75"/>
    <w:rsid w:val="00811FBF"/>
    <w:rsid w:val="0083571F"/>
    <w:rsid w:val="00835E29"/>
    <w:rsid w:val="008528CA"/>
    <w:rsid w:val="00856828"/>
    <w:rsid w:val="00856C26"/>
    <w:rsid w:val="00856DED"/>
    <w:rsid w:val="008679B6"/>
    <w:rsid w:val="00871EC9"/>
    <w:rsid w:val="00873F31"/>
    <w:rsid w:val="00895117"/>
    <w:rsid w:val="008C5DD0"/>
    <w:rsid w:val="008D2A57"/>
    <w:rsid w:val="008D5BFC"/>
    <w:rsid w:val="008D6BA0"/>
    <w:rsid w:val="008E02C1"/>
    <w:rsid w:val="008F306D"/>
    <w:rsid w:val="00907FE9"/>
    <w:rsid w:val="00910110"/>
    <w:rsid w:val="00925578"/>
    <w:rsid w:val="009278E9"/>
    <w:rsid w:val="00930695"/>
    <w:rsid w:val="00937207"/>
    <w:rsid w:val="009645E2"/>
    <w:rsid w:val="00966095"/>
    <w:rsid w:val="00966238"/>
    <w:rsid w:val="00972A94"/>
    <w:rsid w:val="0097703D"/>
    <w:rsid w:val="00977598"/>
    <w:rsid w:val="009859B1"/>
    <w:rsid w:val="00985B9F"/>
    <w:rsid w:val="00985C9C"/>
    <w:rsid w:val="00987106"/>
    <w:rsid w:val="00991D09"/>
    <w:rsid w:val="009920E1"/>
    <w:rsid w:val="00994B71"/>
    <w:rsid w:val="00994BDE"/>
    <w:rsid w:val="00994CDB"/>
    <w:rsid w:val="009961B5"/>
    <w:rsid w:val="009964B1"/>
    <w:rsid w:val="009A0925"/>
    <w:rsid w:val="009B35AA"/>
    <w:rsid w:val="009B5C30"/>
    <w:rsid w:val="009E010D"/>
    <w:rsid w:val="009E77CA"/>
    <w:rsid w:val="009F0F95"/>
    <w:rsid w:val="009F2F8B"/>
    <w:rsid w:val="00A00AD1"/>
    <w:rsid w:val="00A02050"/>
    <w:rsid w:val="00A04DD2"/>
    <w:rsid w:val="00A13023"/>
    <w:rsid w:val="00A254D9"/>
    <w:rsid w:val="00A256B8"/>
    <w:rsid w:val="00A31FCE"/>
    <w:rsid w:val="00A40F2A"/>
    <w:rsid w:val="00A438A3"/>
    <w:rsid w:val="00A47EDF"/>
    <w:rsid w:val="00A50B3F"/>
    <w:rsid w:val="00A566A7"/>
    <w:rsid w:val="00A572E4"/>
    <w:rsid w:val="00A57DB0"/>
    <w:rsid w:val="00A64277"/>
    <w:rsid w:val="00A72E87"/>
    <w:rsid w:val="00A803B4"/>
    <w:rsid w:val="00A84CE0"/>
    <w:rsid w:val="00A85AC8"/>
    <w:rsid w:val="00A97DEB"/>
    <w:rsid w:val="00AA702E"/>
    <w:rsid w:val="00AC5DB1"/>
    <w:rsid w:val="00AC64CE"/>
    <w:rsid w:val="00AC69EF"/>
    <w:rsid w:val="00AD088A"/>
    <w:rsid w:val="00AD1E49"/>
    <w:rsid w:val="00AD2643"/>
    <w:rsid w:val="00B244DF"/>
    <w:rsid w:val="00B31A95"/>
    <w:rsid w:val="00B3200D"/>
    <w:rsid w:val="00B403E1"/>
    <w:rsid w:val="00B518BC"/>
    <w:rsid w:val="00B55D9B"/>
    <w:rsid w:val="00B5664F"/>
    <w:rsid w:val="00B60A09"/>
    <w:rsid w:val="00B61B28"/>
    <w:rsid w:val="00B72D66"/>
    <w:rsid w:val="00B812AC"/>
    <w:rsid w:val="00B83766"/>
    <w:rsid w:val="00B92962"/>
    <w:rsid w:val="00B94B6D"/>
    <w:rsid w:val="00BB0259"/>
    <w:rsid w:val="00BB0549"/>
    <w:rsid w:val="00BC44F6"/>
    <w:rsid w:val="00BD2371"/>
    <w:rsid w:val="00BE55AA"/>
    <w:rsid w:val="00BF418F"/>
    <w:rsid w:val="00BF54C2"/>
    <w:rsid w:val="00C054E4"/>
    <w:rsid w:val="00C427DF"/>
    <w:rsid w:val="00C46B66"/>
    <w:rsid w:val="00C52F1A"/>
    <w:rsid w:val="00C641B5"/>
    <w:rsid w:val="00C718F7"/>
    <w:rsid w:val="00C72D6C"/>
    <w:rsid w:val="00C83209"/>
    <w:rsid w:val="00C871D2"/>
    <w:rsid w:val="00CA306E"/>
    <w:rsid w:val="00CB42BA"/>
    <w:rsid w:val="00CB4408"/>
    <w:rsid w:val="00CD2355"/>
    <w:rsid w:val="00CE5BC7"/>
    <w:rsid w:val="00D022C8"/>
    <w:rsid w:val="00D4016E"/>
    <w:rsid w:val="00D5126E"/>
    <w:rsid w:val="00D57114"/>
    <w:rsid w:val="00D611E9"/>
    <w:rsid w:val="00D64304"/>
    <w:rsid w:val="00D7372D"/>
    <w:rsid w:val="00D7784E"/>
    <w:rsid w:val="00DA2038"/>
    <w:rsid w:val="00DC20B4"/>
    <w:rsid w:val="00DC3CBC"/>
    <w:rsid w:val="00DD13B9"/>
    <w:rsid w:val="00DD3BF8"/>
    <w:rsid w:val="00DE6438"/>
    <w:rsid w:val="00DF234B"/>
    <w:rsid w:val="00DF6047"/>
    <w:rsid w:val="00E02411"/>
    <w:rsid w:val="00E033CE"/>
    <w:rsid w:val="00E07683"/>
    <w:rsid w:val="00E13046"/>
    <w:rsid w:val="00E15812"/>
    <w:rsid w:val="00E169FF"/>
    <w:rsid w:val="00E177CE"/>
    <w:rsid w:val="00E272D0"/>
    <w:rsid w:val="00E4197A"/>
    <w:rsid w:val="00E4585E"/>
    <w:rsid w:val="00E63351"/>
    <w:rsid w:val="00E656A4"/>
    <w:rsid w:val="00E754B5"/>
    <w:rsid w:val="00E80FB9"/>
    <w:rsid w:val="00E84FE7"/>
    <w:rsid w:val="00E853B7"/>
    <w:rsid w:val="00E855BE"/>
    <w:rsid w:val="00EB2777"/>
    <w:rsid w:val="00EB304A"/>
    <w:rsid w:val="00EB4823"/>
    <w:rsid w:val="00EC26AC"/>
    <w:rsid w:val="00ED09F0"/>
    <w:rsid w:val="00EE005D"/>
    <w:rsid w:val="00EE014A"/>
    <w:rsid w:val="00EE3FE6"/>
    <w:rsid w:val="00EF3426"/>
    <w:rsid w:val="00EF4183"/>
    <w:rsid w:val="00EF593F"/>
    <w:rsid w:val="00EF6724"/>
    <w:rsid w:val="00EF7C6E"/>
    <w:rsid w:val="00F151C4"/>
    <w:rsid w:val="00F15D38"/>
    <w:rsid w:val="00F1638F"/>
    <w:rsid w:val="00F164F0"/>
    <w:rsid w:val="00F23716"/>
    <w:rsid w:val="00F24A49"/>
    <w:rsid w:val="00F501E3"/>
    <w:rsid w:val="00F6367F"/>
    <w:rsid w:val="00F645EB"/>
    <w:rsid w:val="00F730D5"/>
    <w:rsid w:val="00F757BE"/>
    <w:rsid w:val="00F82D68"/>
    <w:rsid w:val="00FA0835"/>
    <w:rsid w:val="00FA101D"/>
    <w:rsid w:val="00FA73E1"/>
    <w:rsid w:val="00FB65FE"/>
    <w:rsid w:val="00FC043E"/>
    <w:rsid w:val="00FC2566"/>
    <w:rsid w:val="00FC35CF"/>
    <w:rsid w:val="00FD3806"/>
    <w:rsid w:val="00FD4276"/>
    <w:rsid w:val="00FD56EF"/>
    <w:rsid w:val="00FE48E6"/>
    <w:rsid w:val="00FE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3C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31802"/>
    <w:pPr>
      <w:ind w:left="720"/>
      <w:contextualSpacing/>
    </w:pPr>
  </w:style>
  <w:style w:type="table" w:styleId="TableGrid">
    <w:name w:val="Table Grid"/>
    <w:basedOn w:val="TableNormal"/>
    <w:uiPriority w:val="99"/>
    <w:rsid w:val="004B0D0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4B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B0D0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B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B0D0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4710</TotalTime>
  <Pages>18</Pages>
  <Words>4302</Words>
  <Characters>24522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UMA</cp:lastModifiedBy>
  <cp:revision>272</cp:revision>
  <dcterms:created xsi:type="dcterms:W3CDTF">2014-03-31T07:05:00Z</dcterms:created>
  <dcterms:modified xsi:type="dcterms:W3CDTF">2016-06-17T10:26:00Z</dcterms:modified>
</cp:coreProperties>
</file>